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2D1A2A" w14:textId="6AB5FB99" w:rsidR="00B434E7" w:rsidRPr="009E5337" w:rsidRDefault="00B434E7" w:rsidP="00A13470">
      <w:pPr>
        <w:spacing w:before="0"/>
        <w:jc w:val="center"/>
        <w:rPr>
          <w:b/>
          <w:sz w:val="20"/>
          <w:szCs w:val="20"/>
        </w:rPr>
      </w:pPr>
      <w:r w:rsidRPr="00B434E7">
        <w:rPr>
          <w:sz w:val="20"/>
          <w:szCs w:val="20"/>
        </w:rPr>
        <w:t xml:space="preserve"> </w:t>
      </w:r>
      <w:r w:rsidRPr="009E5337"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DCFCD8" wp14:editId="321222A8">
                <wp:simplePos x="0" y="0"/>
                <wp:positionH relativeFrom="column">
                  <wp:posOffset>914400</wp:posOffset>
                </wp:positionH>
                <wp:positionV relativeFrom="paragraph">
                  <wp:posOffset>-914400</wp:posOffset>
                </wp:positionV>
                <wp:extent cx="5257800" cy="800100"/>
                <wp:effectExtent l="0" t="0" r="0" b="0"/>
                <wp:wrapTight wrapText="bothSides">
                  <wp:wrapPolygon edited="0">
                    <wp:start x="104" y="686"/>
                    <wp:lineTo x="104" y="19886"/>
                    <wp:lineTo x="21391" y="19886"/>
                    <wp:lineTo x="21391" y="686"/>
                    <wp:lineTo x="104" y="686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0C1EC6" w14:textId="17ADBC7D" w:rsidR="009E5337" w:rsidRPr="00156A89" w:rsidRDefault="009E5337" w:rsidP="00783DC9">
                            <w:pPr>
                              <w:jc w:val="right"/>
                              <w:rPr>
                                <w:b/>
                                <w:bCs/>
                                <w:color w:val="54B994"/>
                                <w:sz w:val="32"/>
                                <w:szCs w:val="32"/>
                                <w:lang w:val="en-AU"/>
                              </w:rPr>
                            </w:pPr>
                            <w:r w:rsidRPr="00156A89">
                              <w:rPr>
                                <w:b/>
                                <w:bCs/>
                                <w:color w:val="54B994"/>
                                <w:sz w:val="32"/>
                                <w:szCs w:val="32"/>
                                <w:lang w:val="en-AU"/>
                              </w:rPr>
                              <w:t>Lunch box calendar order form and tax invoice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in;margin-top:-71.95pt;width:414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" filled="f" stroked="f">
                <v:textbox inset=",7.2pt,,7.2pt">
                  <w:txbxContent>
                    <w:p w14:paraId="7A0C1EC6" w14:textId="17ADBC7D" w:rsidR="009E5337" w:rsidRPr="00156A89" w:rsidRDefault="009E5337" w:rsidP="00783DC9">
                      <w:pPr>
                        <w:jc w:val="right"/>
                        <w:rPr>
                          <w:b/>
                          <w:bCs/>
                          <w:color w:val="54B994"/>
                          <w:sz w:val="32"/>
                          <w:szCs w:val="32"/>
                          <w:lang w:val="en-AU"/>
                        </w:rPr>
                      </w:pPr>
                      <w:r w:rsidRPr="00156A89">
                        <w:rPr>
                          <w:b/>
                          <w:bCs/>
                          <w:color w:val="54B994"/>
                          <w:sz w:val="32"/>
                          <w:szCs w:val="32"/>
                          <w:lang w:val="en-AU"/>
                        </w:rPr>
                        <w:t>Lunch box calendar order form and tax invoice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E5337">
        <w:rPr>
          <w:b/>
          <w:noProof/>
          <w:sz w:val="20"/>
          <w:szCs w:val="20"/>
        </w:rPr>
        <w:t>Planning With Kids</w:t>
      </w:r>
      <w:r w:rsidRPr="009E5337">
        <w:rPr>
          <w:b/>
          <w:sz w:val="20"/>
          <w:szCs w:val="20"/>
        </w:rPr>
        <w:t xml:space="preserve"> </w:t>
      </w:r>
      <w:r w:rsidR="00AA1A10" w:rsidRPr="009E5337">
        <w:rPr>
          <w:b/>
          <w:sz w:val="20"/>
          <w:szCs w:val="20"/>
        </w:rPr>
        <w:t>|</w:t>
      </w:r>
      <w:r w:rsidRPr="009E5337">
        <w:rPr>
          <w:b/>
          <w:sz w:val="20"/>
          <w:szCs w:val="20"/>
        </w:rPr>
        <w:t xml:space="preserve"> ABN 21 685 452 996 </w:t>
      </w:r>
    </w:p>
    <w:p w14:paraId="7B519FC9" w14:textId="602BB4D5" w:rsidR="00B434E7" w:rsidRDefault="00B434E7" w:rsidP="00A13470">
      <w:pPr>
        <w:spacing w:before="0"/>
        <w:jc w:val="center"/>
        <w:rPr>
          <w:sz w:val="20"/>
          <w:szCs w:val="20"/>
        </w:rPr>
      </w:pPr>
      <w:r w:rsidRPr="00B434E7">
        <w:rPr>
          <w:sz w:val="20"/>
          <w:szCs w:val="20"/>
        </w:rPr>
        <w:t>This order form becomes a tax invoice upon completion and payment. Please keep a copy for your records</w:t>
      </w:r>
      <w:r w:rsidR="00D97BE9">
        <w:rPr>
          <w:sz w:val="20"/>
          <w:szCs w:val="20"/>
        </w:rPr>
        <w:t>.</w:t>
      </w:r>
      <w:bookmarkStart w:id="0" w:name="_GoBack"/>
      <w:bookmarkEnd w:id="0"/>
    </w:p>
    <w:p w14:paraId="1CCC25AB" w14:textId="77777777" w:rsidR="00467B96" w:rsidRPr="00B434E7" w:rsidRDefault="00467B96" w:rsidP="00B434E7">
      <w:pPr>
        <w:spacing w:before="0" w:line="240" w:lineRule="auto"/>
        <w:jc w:val="center"/>
        <w:rPr>
          <w:sz w:val="20"/>
          <w:szCs w:val="20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6378"/>
      </w:tblGrid>
      <w:tr w:rsidR="00467B96" w:rsidRPr="00CB26C3" w14:paraId="7EC1641E" w14:textId="77777777" w:rsidTr="00463976">
        <w:trPr>
          <w:trHeight w:val="397"/>
        </w:trPr>
        <w:tc>
          <w:tcPr>
            <w:tcW w:w="9747" w:type="dxa"/>
            <w:gridSpan w:val="2"/>
            <w:shd w:val="clear" w:color="auto" w:fill="15B581"/>
          </w:tcPr>
          <w:p w14:paraId="6A3E9AB1" w14:textId="321ED296" w:rsidR="00467B96" w:rsidRPr="00B434E7" w:rsidRDefault="00467B96" w:rsidP="00467B96">
            <w:pPr>
              <w:jc w:val="center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Invoice Details</w:t>
            </w:r>
            <w:r w:rsidRPr="00B434E7">
              <w:rPr>
                <w:b/>
                <w:color w:val="FFFFFF" w:themeColor="background1"/>
                <w:szCs w:val="24"/>
              </w:rPr>
              <w:t>:</w:t>
            </w:r>
          </w:p>
        </w:tc>
      </w:tr>
      <w:tr w:rsidR="00467B96" w:rsidRPr="00CB26C3" w14:paraId="535CE6B5" w14:textId="77777777" w:rsidTr="00467B96">
        <w:trPr>
          <w:trHeight w:val="397"/>
        </w:trPr>
        <w:tc>
          <w:tcPr>
            <w:tcW w:w="3369" w:type="dxa"/>
          </w:tcPr>
          <w:p w14:paraId="5C2AE1B6" w14:textId="77777777" w:rsidR="00467B96" w:rsidRPr="00B434E7" w:rsidRDefault="00467B96" w:rsidP="00467B96">
            <w:pPr>
              <w:rPr>
                <w:b/>
                <w:sz w:val="20"/>
                <w:szCs w:val="20"/>
              </w:rPr>
            </w:pPr>
            <w:r w:rsidRPr="00B434E7">
              <w:rPr>
                <w:b/>
                <w:sz w:val="20"/>
                <w:szCs w:val="20"/>
              </w:rPr>
              <w:t>Preschool/School/Organization:</w:t>
            </w:r>
          </w:p>
        </w:tc>
        <w:tc>
          <w:tcPr>
            <w:tcW w:w="6378" w:type="dxa"/>
          </w:tcPr>
          <w:p w14:paraId="7421E50C" w14:textId="77777777" w:rsidR="00467B96" w:rsidRPr="00CB26C3" w:rsidRDefault="00467B96" w:rsidP="00467B96">
            <w:pPr>
              <w:rPr>
                <w:sz w:val="20"/>
                <w:szCs w:val="20"/>
              </w:rPr>
            </w:pPr>
          </w:p>
        </w:tc>
      </w:tr>
      <w:tr w:rsidR="00467B96" w:rsidRPr="00CB26C3" w14:paraId="4967F55A" w14:textId="77777777" w:rsidTr="00467B96">
        <w:trPr>
          <w:trHeight w:val="397"/>
        </w:trPr>
        <w:tc>
          <w:tcPr>
            <w:tcW w:w="3369" w:type="dxa"/>
          </w:tcPr>
          <w:p w14:paraId="2E0B9694" w14:textId="7C3C2627" w:rsidR="00467B96" w:rsidRPr="00B434E7" w:rsidRDefault="00467B96" w:rsidP="00467B9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Date:</w:t>
            </w:r>
          </w:p>
        </w:tc>
        <w:tc>
          <w:tcPr>
            <w:tcW w:w="6378" w:type="dxa"/>
          </w:tcPr>
          <w:p w14:paraId="0D9C8A07" w14:textId="77777777" w:rsidR="00467B96" w:rsidRPr="00CB26C3" w:rsidRDefault="00467B96" w:rsidP="00467B96">
            <w:pPr>
              <w:rPr>
                <w:sz w:val="20"/>
                <w:szCs w:val="20"/>
              </w:rPr>
            </w:pPr>
          </w:p>
        </w:tc>
      </w:tr>
    </w:tbl>
    <w:p w14:paraId="051BBB25" w14:textId="77777777" w:rsidR="00467B96" w:rsidRPr="00D520DE" w:rsidRDefault="00467B96" w:rsidP="00D520DE">
      <w:pPr>
        <w:spacing w:before="0" w:line="240" w:lineRule="auto"/>
        <w:jc w:val="center"/>
        <w:rPr>
          <w:b/>
          <w:sz w:val="48"/>
          <w:szCs w:val="48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3369"/>
        <w:gridCol w:w="6378"/>
      </w:tblGrid>
      <w:tr w:rsidR="00CB26C3" w:rsidRPr="00CB26C3" w14:paraId="626233D7" w14:textId="77777777" w:rsidTr="00463976">
        <w:trPr>
          <w:trHeight w:val="397"/>
        </w:trPr>
        <w:tc>
          <w:tcPr>
            <w:tcW w:w="9747" w:type="dxa"/>
            <w:gridSpan w:val="2"/>
            <w:shd w:val="clear" w:color="auto" w:fill="00B681"/>
          </w:tcPr>
          <w:p w14:paraId="06255CB5" w14:textId="7F6B62AE" w:rsidR="00CB26C3" w:rsidRPr="00B434E7" w:rsidRDefault="00CB26C3" w:rsidP="00CB26C3">
            <w:pPr>
              <w:jc w:val="center"/>
              <w:rPr>
                <w:b/>
                <w:color w:val="FFFFFF" w:themeColor="background1"/>
                <w:szCs w:val="24"/>
              </w:rPr>
            </w:pPr>
            <w:r w:rsidRPr="00B434E7">
              <w:rPr>
                <w:b/>
                <w:color w:val="FFFFFF" w:themeColor="background1"/>
                <w:szCs w:val="24"/>
              </w:rPr>
              <w:t>Customer details:</w:t>
            </w:r>
          </w:p>
        </w:tc>
      </w:tr>
      <w:tr w:rsidR="00CB26C3" w:rsidRPr="00CB26C3" w14:paraId="002FD8AF" w14:textId="77777777" w:rsidTr="00B434E7">
        <w:trPr>
          <w:trHeight w:val="397"/>
        </w:trPr>
        <w:tc>
          <w:tcPr>
            <w:tcW w:w="3369" w:type="dxa"/>
          </w:tcPr>
          <w:p w14:paraId="73527253" w14:textId="0AA1A490" w:rsidR="00CB26C3" w:rsidRPr="00B434E7" w:rsidRDefault="00CB26C3" w:rsidP="00C6373E">
            <w:pPr>
              <w:rPr>
                <w:b/>
                <w:sz w:val="20"/>
                <w:szCs w:val="20"/>
              </w:rPr>
            </w:pPr>
            <w:r w:rsidRPr="00B434E7">
              <w:rPr>
                <w:b/>
                <w:sz w:val="20"/>
                <w:szCs w:val="20"/>
              </w:rPr>
              <w:t>Preschool/School/Organization:</w:t>
            </w:r>
          </w:p>
        </w:tc>
        <w:tc>
          <w:tcPr>
            <w:tcW w:w="6378" w:type="dxa"/>
          </w:tcPr>
          <w:p w14:paraId="68DCF856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53663242" w14:textId="77777777" w:rsidTr="00B434E7">
        <w:trPr>
          <w:trHeight w:val="397"/>
        </w:trPr>
        <w:tc>
          <w:tcPr>
            <w:tcW w:w="3369" w:type="dxa"/>
          </w:tcPr>
          <w:p w14:paraId="0AABF597" w14:textId="6EC0041D" w:rsidR="00CB26C3" w:rsidRPr="00B434E7" w:rsidRDefault="00027D6C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="00CB26C3" w:rsidRPr="00B434E7">
              <w:rPr>
                <w:b/>
                <w:sz w:val="20"/>
                <w:szCs w:val="20"/>
              </w:rPr>
              <w:t xml:space="preserve"> name:</w:t>
            </w:r>
          </w:p>
        </w:tc>
        <w:tc>
          <w:tcPr>
            <w:tcW w:w="6378" w:type="dxa"/>
          </w:tcPr>
          <w:p w14:paraId="635873FA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6FECC03F" w14:textId="77777777" w:rsidTr="00B434E7">
        <w:trPr>
          <w:trHeight w:val="397"/>
        </w:trPr>
        <w:tc>
          <w:tcPr>
            <w:tcW w:w="3369" w:type="dxa"/>
          </w:tcPr>
          <w:p w14:paraId="12A2F229" w14:textId="697500A2" w:rsidR="00CB26C3" w:rsidRPr="00B434E7" w:rsidRDefault="00027D6C" w:rsidP="00C6373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Pr="00B434E7">
              <w:rPr>
                <w:b/>
                <w:sz w:val="20"/>
                <w:szCs w:val="20"/>
              </w:rPr>
              <w:t xml:space="preserve"> </w:t>
            </w:r>
            <w:r w:rsidR="00CB26C3" w:rsidRPr="00B434E7">
              <w:rPr>
                <w:b/>
                <w:sz w:val="20"/>
                <w:szCs w:val="20"/>
              </w:rPr>
              <w:t>address:</w:t>
            </w:r>
          </w:p>
        </w:tc>
        <w:tc>
          <w:tcPr>
            <w:tcW w:w="6378" w:type="dxa"/>
          </w:tcPr>
          <w:p w14:paraId="1CDD46AB" w14:textId="77777777" w:rsidR="00CB26C3" w:rsidRPr="00CB26C3" w:rsidRDefault="00CB26C3" w:rsidP="00C6373E">
            <w:pPr>
              <w:rPr>
                <w:sz w:val="20"/>
                <w:szCs w:val="20"/>
              </w:rPr>
            </w:pPr>
          </w:p>
        </w:tc>
      </w:tr>
      <w:tr w:rsidR="00CB26C3" w:rsidRPr="00CB26C3" w14:paraId="608DBBD2" w14:textId="77777777" w:rsidTr="00B434E7">
        <w:trPr>
          <w:trHeight w:val="397"/>
        </w:trPr>
        <w:tc>
          <w:tcPr>
            <w:tcW w:w="3369" w:type="dxa"/>
          </w:tcPr>
          <w:p w14:paraId="547FDB07" w14:textId="2C010CC8" w:rsidR="00CB26C3" w:rsidRPr="00B434E7" w:rsidRDefault="00027D6C" w:rsidP="00CA35F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Co-</w:t>
            </w:r>
            <w:proofErr w:type="spellStart"/>
            <w:r>
              <w:rPr>
                <w:b/>
                <w:sz w:val="20"/>
                <w:szCs w:val="20"/>
              </w:rPr>
              <w:t>ordinator’s</w:t>
            </w:r>
            <w:proofErr w:type="spellEnd"/>
            <w:r w:rsidR="00CB26C3" w:rsidRPr="00B434E7">
              <w:rPr>
                <w:b/>
                <w:sz w:val="20"/>
                <w:szCs w:val="20"/>
              </w:rPr>
              <w:t xml:space="preserve"> number:</w:t>
            </w:r>
          </w:p>
        </w:tc>
        <w:tc>
          <w:tcPr>
            <w:tcW w:w="6378" w:type="dxa"/>
          </w:tcPr>
          <w:p w14:paraId="71262CB3" w14:textId="77777777" w:rsidR="00CB26C3" w:rsidRPr="00CB26C3" w:rsidRDefault="00CB26C3" w:rsidP="00CA35F5">
            <w:pPr>
              <w:rPr>
                <w:sz w:val="20"/>
                <w:szCs w:val="20"/>
              </w:rPr>
            </w:pPr>
          </w:p>
        </w:tc>
      </w:tr>
      <w:tr w:rsidR="00CB26C3" w:rsidRPr="00CB26C3" w14:paraId="7A7871DB" w14:textId="77777777" w:rsidTr="00B434E7">
        <w:trPr>
          <w:trHeight w:val="397"/>
        </w:trPr>
        <w:tc>
          <w:tcPr>
            <w:tcW w:w="3369" w:type="dxa"/>
          </w:tcPr>
          <w:p w14:paraId="386B5D9A" w14:textId="4A05B5EC" w:rsidR="00CB26C3" w:rsidRPr="00B434E7" w:rsidRDefault="00CB26C3" w:rsidP="00CA35F5">
            <w:pPr>
              <w:rPr>
                <w:b/>
                <w:sz w:val="20"/>
                <w:szCs w:val="20"/>
              </w:rPr>
            </w:pPr>
            <w:r w:rsidRPr="00B434E7">
              <w:rPr>
                <w:b/>
                <w:sz w:val="20"/>
                <w:szCs w:val="20"/>
              </w:rPr>
              <w:t>Delivery address (no PO Boxes):</w:t>
            </w:r>
          </w:p>
        </w:tc>
        <w:tc>
          <w:tcPr>
            <w:tcW w:w="6378" w:type="dxa"/>
          </w:tcPr>
          <w:p w14:paraId="2EDC49BD" w14:textId="77777777" w:rsidR="00CB26C3" w:rsidRDefault="00CB26C3" w:rsidP="00CA35F5">
            <w:pPr>
              <w:rPr>
                <w:sz w:val="20"/>
                <w:szCs w:val="20"/>
              </w:rPr>
            </w:pPr>
          </w:p>
          <w:p w14:paraId="5AA1564B" w14:textId="77777777" w:rsidR="00B434E7" w:rsidRPr="00CB26C3" w:rsidRDefault="00B434E7" w:rsidP="00CA35F5">
            <w:pPr>
              <w:rPr>
                <w:sz w:val="20"/>
                <w:szCs w:val="20"/>
              </w:rPr>
            </w:pPr>
          </w:p>
        </w:tc>
      </w:tr>
    </w:tbl>
    <w:p w14:paraId="413DE532" w14:textId="77777777" w:rsidR="00CB26C3" w:rsidRDefault="00CB26C3" w:rsidP="00047993">
      <w:pPr>
        <w:rPr>
          <w:sz w:val="20"/>
          <w:szCs w:val="20"/>
        </w:rPr>
      </w:pPr>
    </w:p>
    <w:tbl>
      <w:tblPr>
        <w:tblStyle w:val="TableGrid"/>
        <w:tblW w:w="9747" w:type="dxa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175254" w:rsidRPr="00CB26C3" w14:paraId="429CF8FE" w14:textId="77777777" w:rsidTr="00463976">
        <w:trPr>
          <w:trHeight w:val="397"/>
        </w:trPr>
        <w:tc>
          <w:tcPr>
            <w:tcW w:w="9747" w:type="dxa"/>
            <w:gridSpan w:val="4"/>
            <w:shd w:val="clear" w:color="auto" w:fill="00B681"/>
          </w:tcPr>
          <w:p w14:paraId="07C59976" w14:textId="02B027A3" w:rsidR="00175254" w:rsidRPr="00B434E7" w:rsidRDefault="00175254" w:rsidP="00BD544D">
            <w:pPr>
              <w:jc w:val="center"/>
              <w:rPr>
                <w:b/>
                <w:color w:val="FFFFFF" w:themeColor="background1"/>
                <w:szCs w:val="24"/>
              </w:rPr>
            </w:pPr>
            <w:r>
              <w:rPr>
                <w:b/>
                <w:color w:val="FFFFFF" w:themeColor="background1"/>
                <w:szCs w:val="24"/>
              </w:rPr>
              <w:t>Order</w:t>
            </w:r>
            <w:r w:rsidRPr="00B434E7">
              <w:rPr>
                <w:b/>
                <w:color w:val="FFFFFF" w:themeColor="background1"/>
                <w:szCs w:val="24"/>
              </w:rPr>
              <w:t xml:space="preserve"> details:</w:t>
            </w:r>
          </w:p>
        </w:tc>
      </w:tr>
      <w:tr w:rsidR="00175254" w:rsidRPr="00175254" w14:paraId="0A91B4C9" w14:textId="77777777" w:rsidTr="00BD544D">
        <w:trPr>
          <w:trHeight w:val="397"/>
        </w:trPr>
        <w:tc>
          <w:tcPr>
            <w:tcW w:w="2436" w:type="dxa"/>
          </w:tcPr>
          <w:p w14:paraId="5570AEE3" w14:textId="4B4D43AB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Item:</w:t>
            </w:r>
          </w:p>
        </w:tc>
        <w:tc>
          <w:tcPr>
            <w:tcW w:w="2437" w:type="dxa"/>
          </w:tcPr>
          <w:p w14:paraId="5EF21354" w14:textId="6E29CC9D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Quantity:</w:t>
            </w:r>
          </w:p>
        </w:tc>
        <w:tc>
          <w:tcPr>
            <w:tcW w:w="2437" w:type="dxa"/>
          </w:tcPr>
          <w:p w14:paraId="07DC67B1" w14:textId="549B868A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Price:</w:t>
            </w:r>
          </w:p>
        </w:tc>
        <w:tc>
          <w:tcPr>
            <w:tcW w:w="2437" w:type="dxa"/>
          </w:tcPr>
          <w:p w14:paraId="4263D290" w14:textId="0CDA1649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 w:rsidRPr="00175254">
              <w:rPr>
                <w:b/>
                <w:sz w:val="20"/>
                <w:szCs w:val="20"/>
              </w:rPr>
              <w:t>Total Amount Payable</w:t>
            </w:r>
          </w:p>
        </w:tc>
      </w:tr>
      <w:tr w:rsidR="00175254" w:rsidRPr="00CB26C3" w14:paraId="69E823BF" w14:textId="77777777" w:rsidTr="00BD544D">
        <w:trPr>
          <w:trHeight w:val="397"/>
        </w:trPr>
        <w:tc>
          <w:tcPr>
            <w:tcW w:w="2436" w:type="dxa"/>
          </w:tcPr>
          <w:p w14:paraId="166EA1DC" w14:textId="6D853E5D" w:rsidR="00175254" w:rsidRPr="00175254" w:rsidRDefault="00175254" w:rsidP="00BD544D">
            <w:pPr>
              <w:rPr>
                <w:sz w:val="20"/>
                <w:szCs w:val="20"/>
              </w:rPr>
            </w:pPr>
            <w:r w:rsidRPr="00175254">
              <w:rPr>
                <w:sz w:val="20"/>
                <w:szCs w:val="20"/>
              </w:rPr>
              <w:t>PWK Calendar</w:t>
            </w:r>
          </w:p>
        </w:tc>
        <w:tc>
          <w:tcPr>
            <w:tcW w:w="2437" w:type="dxa"/>
          </w:tcPr>
          <w:p w14:paraId="2D4421CE" w14:textId="77777777" w:rsidR="00175254" w:rsidRPr="00CB26C3" w:rsidRDefault="00175254" w:rsidP="00BD544D">
            <w:pPr>
              <w:rPr>
                <w:sz w:val="20"/>
                <w:szCs w:val="20"/>
              </w:rPr>
            </w:pPr>
          </w:p>
        </w:tc>
        <w:tc>
          <w:tcPr>
            <w:tcW w:w="2437" w:type="dxa"/>
          </w:tcPr>
          <w:p w14:paraId="29D1AE1C" w14:textId="2BB654A5" w:rsidR="00175254" w:rsidRPr="00CB26C3" w:rsidRDefault="00175254" w:rsidP="00BD5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$15</w:t>
            </w:r>
          </w:p>
        </w:tc>
        <w:tc>
          <w:tcPr>
            <w:tcW w:w="2437" w:type="dxa"/>
          </w:tcPr>
          <w:p w14:paraId="6C112C94" w14:textId="77777777" w:rsidR="00175254" w:rsidRPr="00CB26C3" w:rsidRDefault="00175254" w:rsidP="00BD544D">
            <w:pPr>
              <w:rPr>
                <w:sz w:val="20"/>
                <w:szCs w:val="20"/>
              </w:rPr>
            </w:pPr>
          </w:p>
        </w:tc>
      </w:tr>
      <w:tr w:rsidR="00175254" w:rsidRPr="00CB26C3" w14:paraId="0FBF583C" w14:textId="77777777" w:rsidTr="00BD544D">
        <w:trPr>
          <w:trHeight w:val="397"/>
        </w:trPr>
        <w:tc>
          <w:tcPr>
            <w:tcW w:w="2436" w:type="dxa"/>
          </w:tcPr>
          <w:p w14:paraId="36AD9F08" w14:textId="0A2485BB" w:rsidR="00175254" w:rsidRPr="00175254" w:rsidRDefault="00175254" w:rsidP="00BD544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Payment t</w:t>
            </w:r>
            <w:r w:rsidRPr="00175254">
              <w:rPr>
                <w:b/>
                <w:sz w:val="20"/>
                <w:szCs w:val="20"/>
              </w:rPr>
              <w:t>erms:</w:t>
            </w:r>
          </w:p>
        </w:tc>
        <w:tc>
          <w:tcPr>
            <w:tcW w:w="7311" w:type="dxa"/>
            <w:gridSpan w:val="3"/>
          </w:tcPr>
          <w:p w14:paraId="79175907" w14:textId="5DBEDF76" w:rsidR="00175254" w:rsidRPr="00CB26C3" w:rsidRDefault="00175254" w:rsidP="00BD544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Due before delivery</w:t>
            </w:r>
            <w:r w:rsidR="00BD544D">
              <w:rPr>
                <w:sz w:val="20"/>
                <w:szCs w:val="20"/>
              </w:rPr>
              <w:t xml:space="preserve"> via bank transfer</w:t>
            </w:r>
            <w:r w:rsidR="00E52833">
              <w:rPr>
                <w:sz w:val="20"/>
                <w:szCs w:val="20"/>
              </w:rPr>
              <w:t xml:space="preserve"> (details listed below)</w:t>
            </w:r>
            <w:r w:rsidR="00BD544D">
              <w:rPr>
                <w:sz w:val="20"/>
                <w:szCs w:val="20"/>
              </w:rPr>
              <w:t>.</w:t>
            </w:r>
          </w:p>
        </w:tc>
      </w:tr>
    </w:tbl>
    <w:p w14:paraId="0CB17883" w14:textId="77777777" w:rsidR="00BD544D" w:rsidRDefault="00BD544D" w:rsidP="00175254">
      <w:pPr>
        <w:jc w:val="center"/>
        <w:rPr>
          <w:b/>
          <w:i/>
          <w:sz w:val="20"/>
          <w:szCs w:val="20"/>
        </w:rPr>
      </w:pPr>
    </w:p>
    <w:p w14:paraId="6EE4D67C" w14:textId="4F3E5F46" w:rsidR="00D668C4" w:rsidRPr="00D668C4" w:rsidRDefault="00BD544D" w:rsidP="00BD544D">
      <w:pPr>
        <w:rPr>
          <w:sz w:val="20"/>
          <w:szCs w:val="20"/>
        </w:rPr>
      </w:pPr>
      <w:r>
        <w:rPr>
          <w:sz w:val="20"/>
          <w:szCs w:val="20"/>
        </w:rPr>
        <w:t>To place your order</w:t>
      </w:r>
      <w:r w:rsidR="009936B4">
        <w:rPr>
          <w:sz w:val="20"/>
          <w:szCs w:val="20"/>
        </w:rPr>
        <w:t>,</w:t>
      </w:r>
      <w:r>
        <w:rPr>
          <w:sz w:val="20"/>
          <w:szCs w:val="20"/>
        </w:rPr>
        <w:t xml:space="preserve"> email the completed form to </w:t>
      </w:r>
      <w:hyperlink r:id="rId8" w:history="1">
        <w:r w:rsidRPr="00134B5E">
          <w:rPr>
            <w:rStyle w:val="Hyperlink"/>
            <w:sz w:val="20"/>
            <w:szCs w:val="20"/>
          </w:rPr>
          <w:t>Nicole@planningwithkids.com</w:t>
        </w:r>
      </w:hyperlink>
      <w:r>
        <w:rPr>
          <w:sz w:val="20"/>
          <w:szCs w:val="20"/>
        </w:rPr>
        <w:t>.  All orders must be received b</w:t>
      </w:r>
      <w:r w:rsidRPr="00047993">
        <w:rPr>
          <w:sz w:val="20"/>
          <w:szCs w:val="20"/>
        </w:rPr>
        <w:t>y</w:t>
      </w:r>
      <w:r>
        <w:rPr>
          <w:sz w:val="20"/>
          <w:szCs w:val="20"/>
        </w:rPr>
        <w:t xml:space="preserve"> no later than 5pm </w:t>
      </w:r>
      <w:r>
        <w:rPr>
          <w:b/>
          <w:sz w:val="20"/>
          <w:szCs w:val="20"/>
        </w:rPr>
        <w:t>Monday</w:t>
      </w:r>
      <w:r w:rsidRPr="00CB49C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8</w:t>
      </w:r>
      <w:r w:rsidRPr="00CB49CF">
        <w:rPr>
          <w:b/>
          <w:sz w:val="20"/>
          <w:szCs w:val="20"/>
          <w:vertAlign w:val="superscript"/>
        </w:rPr>
        <w:t>th</w:t>
      </w:r>
      <w:r w:rsidRPr="00CB49CF">
        <w:rPr>
          <w:b/>
          <w:sz w:val="20"/>
          <w:szCs w:val="20"/>
        </w:rPr>
        <w:t xml:space="preserve"> December 2014.</w:t>
      </w:r>
      <w:r>
        <w:rPr>
          <w:b/>
          <w:sz w:val="20"/>
          <w:szCs w:val="20"/>
        </w:rPr>
        <w:t xml:space="preserve"> </w:t>
      </w:r>
      <w:r w:rsidR="00D668C4" w:rsidRPr="00D668C4">
        <w:rPr>
          <w:sz w:val="20"/>
          <w:szCs w:val="20"/>
        </w:rPr>
        <w:t>You will receive confirmation of order within 24 hours.</w:t>
      </w:r>
    </w:p>
    <w:p w14:paraId="0A72A4F4" w14:textId="5C0537E6" w:rsidR="00BD544D" w:rsidRDefault="00BD544D" w:rsidP="00BD544D">
      <w:pPr>
        <w:rPr>
          <w:sz w:val="20"/>
          <w:szCs w:val="20"/>
        </w:rPr>
      </w:pPr>
      <w:r w:rsidRPr="00BD544D">
        <w:rPr>
          <w:sz w:val="20"/>
          <w:szCs w:val="20"/>
        </w:rPr>
        <w:t>For any enquiries please call 0409 015 170</w:t>
      </w:r>
      <w:r w:rsidR="00F00DD4">
        <w:rPr>
          <w:sz w:val="20"/>
          <w:szCs w:val="20"/>
        </w:rPr>
        <w:t>.</w:t>
      </w:r>
    </w:p>
    <w:p w14:paraId="41CF2F16" w14:textId="77777777" w:rsidR="009936B4" w:rsidRPr="00663C75" w:rsidRDefault="009936B4" w:rsidP="00663C75">
      <w:pPr>
        <w:spacing w:before="0"/>
        <w:rPr>
          <w:sz w:val="16"/>
          <w:szCs w:val="16"/>
          <w:lang w:val="en-GB"/>
        </w:rPr>
      </w:pPr>
    </w:p>
    <w:p w14:paraId="1BDACC42" w14:textId="67A1E0A1" w:rsidR="00BD544D" w:rsidRPr="009936B4" w:rsidRDefault="00BD544D" w:rsidP="00BD544D">
      <w:pPr>
        <w:rPr>
          <w:sz w:val="16"/>
          <w:szCs w:val="16"/>
          <w:lang w:val="en-GB"/>
        </w:rPr>
      </w:pPr>
      <w:r w:rsidRPr="009936B4">
        <w:rPr>
          <w:sz w:val="16"/>
          <w:szCs w:val="16"/>
          <w:lang w:val="en-GB"/>
        </w:rPr>
        <w:t>Our bank details are:</w:t>
      </w:r>
    </w:p>
    <w:p w14:paraId="29A0C0E8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ACCOUNT NAME:</w:t>
      </w:r>
      <w:r w:rsidRPr="009936B4">
        <w:rPr>
          <w:sz w:val="16"/>
          <w:szCs w:val="16"/>
          <w:lang w:val="en-AU"/>
        </w:rPr>
        <w:t xml:space="preserve"> Nicole </w:t>
      </w:r>
      <w:proofErr w:type="spellStart"/>
      <w:r w:rsidRPr="009936B4">
        <w:rPr>
          <w:sz w:val="16"/>
          <w:szCs w:val="16"/>
          <w:lang w:val="en-AU"/>
        </w:rPr>
        <w:t>Maree</w:t>
      </w:r>
      <w:proofErr w:type="spellEnd"/>
      <w:r w:rsidRPr="009936B4">
        <w:rPr>
          <w:sz w:val="16"/>
          <w:szCs w:val="16"/>
          <w:lang w:val="en-AU"/>
        </w:rPr>
        <w:t xml:space="preserve"> Avery trading as Planning with Kids</w:t>
      </w:r>
    </w:p>
    <w:p w14:paraId="17155967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BSB:</w:t>
      </w:r>
      <w:r w:rsidRPr="009936B4">
        <w:rPr>
          <w:sz w:val="16"/>
          <w:szCs w:val="16"/>
          <w:lang w:val="en-AU"/>
        </w:rPr>
        <w:t xml:space="preserve"> 013247</w:t>
      </w:r>
    </w:p>
    <w:p w14:paraId="29138515" w14:textId="77777777" w:rsidR="00BD544D" w:rsidRPr="009936B4" w:rsidRDefault="00BD544D" w:rsidP="00BD544D">
      <w:pPr>
        <w:rPr>
          <w:sz w:val="16"/>
          <w:szCs w:val="16"/>
          <w:lang w:val="en-AU"/>
        </w:rPr>
      </w:pPr>
      <w:r w:rsidRPr="009936B4">
        <w:rPr>
          <w:b/>
          <w:sz w:val="16"/>
          <w:szCs w:val="16"/>
          <w:lang w:val="en-AU"/>
        </w:rPr>
        <w:t>ACCOUNT NUMBER:</w:t>
      </w:r>
      <w:r w:rsidRPr="009936B4">
        <w:rPr>
          <w:sz w:val="16"/>
          <w:szCs w:val="16"/>
          <w:lang w:val="en-AU"/>
        </w:rPr>
        <w:t xml:space="preserve"> 375700337</w:t>
      </w:r>
    </w:p>
    <w:p w14:paraId="3D9D5620" w14:textId="77777777" w:rsidR="00BD544D" w:rsidRPr="00663C75" w:rsidRDefault="00BD544D" w:rsidP="00663C75">
      <w:pPr>
        <w:spacing w:before="0"/>
        <w:rPr>
          <w:sz w:val="16"/>
          <w:szCs w:val="16"/>
          <w:lang w:val="en-GB"/>
        </w:rPr>
      </w:pPr>
    </w:p>
    <w:p w14:paraId="0F68DE62" w14:textId="00E47B9A" w:rsidR="00BD544D" w:rsidRPr="00721099" w:rsidRDefault="00BD544D" w:rsidP="00721099">
      <w:pPr>
        <w:jc w:val="center"/>
        <w:rPr>
          <w:b/>
          <w:i/>
          <w:sz w:val="20"/>
          <w:szCs w:val="20"/>
        </w:rPr>
      </w:pPr>
      <w:r w:rsidRPr="00175254">
        <w:rPr>
          <w:b/>
          <w:i/>
          <w:sz w:val="20"/>
          <w:szCs w:val="20"/>
        </w:rPr>
        <w:t xml:space="preserve">Thank you for </w:t>
      </w:r>
      <w:proofErr w:type="spellStart"/>
      <w:r w:rsidRPr="00175254">
        <w:rPr>
          <w:b/>
          <w:i/>
          <w:sz w:val="20"/>
          <w:szCs w:val="20"/>
        </w:rPr>
        <w:t>organising</w:t>
      </w:r>
      <w:proofErr w:type="spellEnd"/>
      <w:r w:rsidRPr="00175254">
        <w:rPr>
          <w:b/>
          <w:i/>
          <w:sz w:val="20"/>
          <w:szCs w:val="20"/>
        </w:rPr>
        <w:t xml:space="preserve"> a fundraiser at your Preschool/School/Organization.</w:t>
      </w:r>
    </w:p>
    <w:sectPr w:rsidR="00BD544D" w:rsidRPr="00721099" w:rsidSect="003B01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1" w:h="16817"/>
      <w:pgMar w:top="2268" w:right="1134" w:bottom="1077" w:left="1134" w:header="851" w:footer="709" w:gutter="0"/>
      <w:cols w:space="708"/>
      <w:printerSettings r:id="rId15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64F8F" w14:textId="77777777" w:rsidR="009E5337" w:rsidRDefault="009E5337">
      <w:pPr>
        <w:spacing w:before="0" w:line="240" w:lineRule="auto"/>
      </w:pPr>
      <w:r>
        <w:separator/>
      </w:r>
    </w:p>
  </w:endnote>
  <w:endnote w:type="continuationSeparator" w:id="0">
    <w:p w14:paraId="52389F5F" w14:textId="77777777" w:rsidR="009E5337" w:rsidRDefault="009E533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A4B562" w14:textId="77777777" w:rsidR="009E5337" w:rsidRDefault="009E5337" w:rsidP="00783DC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ACF44F9" w14:textId="77777777" w:rsidR="009E5337" w:rsidRDefault="009E5337" w:rsidP="00783DC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63A94" w14:textId="77777777" w:rsidR="009E5337" w:rsidRDefault="009E5337" w:rsidP="00783DC9">
    <w:pPr>
      <w:pStyle w:val="Footer"/>
      <w:ind w:right="360"/>
      <w:jc w:val="right"/>
    </w:pPr>
    <w:r w:rsidRPr="00783DC9">
      <w:rPr>
        <w:noProof/>
      </w:rPr>
      <w:drawing>
        <wp:anchor distT="0" distB="0" distL="114300" distR="114300" simplePos="0" relativeHeight="251661312" behindDoc="1" locked="0" layoutInCell="1" allowOverlap="1" wp14:anchorId="0EF1D84B" wp14:editId="6F036652">
          <wp:simplePos x="0" y="0"/>
          <wp:positionH relativeFrom="page">
            <wp:posOffset>0</wp:posOffset>
          </wp:positionH>
          <wp:positionV relativeFrom="page">
            <wp:posOffset>9863667</wp:posOffset>
          </wp:positionV>
          <wp:extent cx="7560310" cy="194733"/>
          <wp:effectExtent l="25400" t="0" r="8890" b="0"/>
          <wp:wrapNone/>
          <wp:docPr id="8" name="Picture 8" descr="PWK_ebook_blank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947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34DA58" w14:textId="77777777" w:rsidR="009E5337" w:rsidRDefault="009E533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FF30BC" w14:textId="77777777" w:rsidR="009E5337" w:rsidRDefault="009E5337">
      <w:pPr>
        <w:spacing w:before="0" w:line="240" w:lineRule="auto"/>
      </w:pPr>
      <w:r>
        <w:separator/>
      </w:r>
    </w:p>
  </w:footnote>
  <w:footnote w:type="continuationSeparator" w:id="0">
    <w:p w14:paraId="036FCE67" w14:textId="77777777" w:rsidR="009E5337" w:rsidRDefault="009E533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009FF9" w14:textId="77777777" w:rsidR="009E5337" w:rsidRDefault="009E5337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A85C61" w14:textId="77777777" w:rsidR="009E5337" w:rsidRPr="00783DC9" w:rsidRDefault="009E5337" w:rsidP="00783DC9">
    <w:pPr>
      <w:pStyle w:val="Header"/>
    </w:pPr>
    <w:r w:rsidRPr="00783DC9">
      <w:rPr>
        <w:noProof/>
      </w:rPr>
      <w:drawing>
        <wp:anchor distT="0" distB="0" distL="114300" distR="114300" simplePos="0" relativeHeight="251659264" behindDoc="1" locked="0" layoutInCell="1" allowOverlap="1" wp14:anchorId="2E93C773" wp14:editId="76575201">
          <wp:simplePos x="0" y="0"/>
          <wp:positionH relativeFrom="page">
            <wp:posOffset>0</wp:posOffset>
          </wp:positionH>
          <wp:positionV relativeFrom="page">
            <wp:posOffset>68580</wp:posOffset>
          </wp:positionV>
          <wp:extent cx="7560945" cy="1257300"/>
          <wp:effectExtent l="25400" t="0" r="8255" b="0"/>
          <wp:wrapNone/>
          <wp:docPr id="10" name="Picture 10" descr="PWK_ebook_blank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WK_ebook_blank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CA23B1" w14:textId="77777777" w:rsidR="009E5337" w:rsidRDefault="009E533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E7975"/>
    <w:multiLevelType w:val="multilevel"/>
    <w:tmpl w:val="A2E01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BC2FE3"/>
    <w:multiLevelType w:val="hybridMultilevel"/>
    <w:tmpl w:val="8EAA810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D8E5A22"/>
    <w:multiLevelType w:val="hybridMultilevel"/>
    <w:tmpl w:val="31A6063A"/>
    <w:lvl w:ilvl="0" w:tplc="08ACFF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46D"/>
    <w:rsid w:val="00027D6C"/>
    <w:rsid w:val="00047993"/>
    <w:rsid w:val="00156A89"/>
    <w:rsid w:val="00161AE7"/>
    <w:rsid w:val="00175254"/>
    <w:rsid w:val="0021368C"/>
    <w:rsid w:val="00223777"/>
    <w:rsid w:val="00233EF3"/>
    <w:rsid w:val="002654C5"/>
    <w:rsid w:val="00344AFD"/>
    <w:rsid w:val="003A5C52"/>
    <w:rsid w:val="003B017C"/>
    <w:rsid w:val="003F682C"/>
    <w:rsid w:val="00463976"/>
    <w:rsid w:val="00466875"/>
    <w:rsid w:val="00467B96"/>
    <w:rsid w:val="00486496"/>
    <w:rsid w:val="004C33FB"/>
    <w:rsid w:val="00574274"/>
    <w:rsid w:val="005C48C5"/>
    <w:rsid w:val="00663C75"/>
    <w:rsid w:val="00721099"/>
    <w:rsid w:val="00783DC9"/>
    <w:rsid w:val="008128B2"/>
    <w:rsid w:val="00856D2F"/>
    <w:rsid w:val="00952B99"/>
    <w:rsid w:val="009936B4"/>
    <w:rsid w:val="009D046D"/>
    <w:rsid w:val="009E5337"/>
    <w:rsid w:val="00A13470"/>
    <w:rsid w:val="00A712AD"/>
    <w:rsid w:val="00AA1A10"/>
    <w:rsid w:val="00AA597A"/>
    <w:rsid w:val="00B434E7"/>
    <w:rsid w:val="00BD544D"/>
    <w:rsid w:val="00C6373E"/>
    <w:rsid w:val="00CA35F5"/>
    <w:rsid w:val="00CB26C3"/>
    <w:rsid w:val="00CB49CF"/>
    <w:rsid w:val="00CD168E"/>
    <w:rsid w:val="00CE3D16"/>
    <w:rsid w:val="00D520DE"/>
    <w:rsid w:val="00D668C4"/>
    <w:rsid w:val="00D96352"/>
    <w:rsid w:val="00D97BE9"/>
    <w:rsid w:val="00DD0020"/>
    <w:rsid w:val="00DE59B6"/>
    <w:rsid w:val="00E443AC"/>
    <w:rsid w:val="00E52833"/>
    <w:rsid w:val="00EA5EA3"/>
    <w:rsid w:val="00F00DD4"/>
    <w:rsid w:val="00F26E8C"/>
    <w:rsid w:val="00F679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897F6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83DC9"/>
    <w:pPr>
      <w:spacing w:before="120" w:after="0" w:line="360" w:lineRule="auto"/>
    </w:pPr>
    <w:rPr>
      <w:rFonts w:ascii="Arial" w:hAnsi="Arial" w:cs="Times New Roman"/>
      <w:color w:val="595959" w:themeColor="text1" w:themeTint="A6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3DC9"/>
    <w:pPr>
      <w:keepNext/>
      <w:keepLines/>
      <w:spacing w:before="480"/>
      <w:outlineLvl w:val="0"/>
    </w:pPr>
    <w:rPr>
      <w:rFonts w:eastAsiaTheme="majorEastAsia" w:cstheme="majorBidi"/>
      <w:b/>
      <w:bCs/>
      <w:color w:val="1A873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3DC9"/>
    <w:pPr>
      <w:keepNext/>
      <w:keepLines/>
      <w:spacing w:before="200"/>
      <w:outlineLvl w:val="1"/>
    </w:pPr>
    <w:rPr>
      <w:rFonts w:eastAsiaTheme="majorEastAsia" w:cstheme="majorBidi"/>
      <w:b/>
      <w:bCs/>
      <w:color w:val="2B7F6E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783DC9"/>
    <w:pPr>
      <w:keepNext/>
      <w:keepLines/>
      <w:spacing w:before="200" w:line="240" w:lineRule="auto"/>
      <w:outlineLvl w:val="2"/>
    </w:pPr>
    <w:rPr>
      <w:rFonts w:cstheme="minorBidi"/>
      <w:b/>
      <w:bCs/>
      <w:i/>
      <w:color w:val="2AA299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3DC9"/>
    <w:rPr>
      <w:rFonts w:ascii="Arial" w:eastAsiaTheme="majorEastAsia" w:hAnsi="Arial" w:cstheme="majorBidi"/>
      <w:b/>
      <w:bCs/>
      <w:color w:val="1A873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83DC9"/>
    <w:rPr>
      <w:rFonts w:ascii="Arial" w:eastAsiaTheme="majorEastAsia" w:hAnsi="Arial" w:cstheme="majorBidi"/>
      <w:b/>
      <w:bCs/>
      <w:color w:val="2B7F6E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783DC9"/>
    <w:rPr>
      <w:rFonts w:ascii="Arial" w:hAnsi="Arial"/>
      <w:b/>
      <w:bCs/>
      <w:i/>
      <w:color w:val="2AA299"/>
      <w:szCs w:val="22"/>
    </w:rPr>
  </w:style>
  <w:style w:type="paragraph" w:styleId="Header">
    <w:name w:val="header"/>
    <w:basedOn w:val="Normal"/>
    <w:link w:val="Head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paragraph" w:styleId="Footer">
    <w:name w:val="footer"/>
    <w:basedOn w:val="Normal"/>
    <w:link w:val="FooterChar"/>
    <w:uiPriority w:val="99"/>
    <w:unhideWhenUsed/>
    <w:rsid w:val="00783DC9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C9"/>
    <w:rPr>
      <w:rFonts w:ascii="Century Gothic" w:hAnsi="Century Gothic" w:cs="Times New Roman"/>
      <w:color w:val="404040"/>
      <w:sz w:val="20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783DC9"/>
  </w:style>
  <w:style w:type="paragraph" w:customStyle="1" w:styleId="Organization">
    <w:name w:val="Organization"/>
    <w:basedOn w:val="Normal"/>
    <w:rsid w:val="00783DC9"/>
    <w:pPr>
      <w:jc w:val="right"/>
    </w:pPr>
    <w:rPr>
      <w:color w:val="38ABED"/>
      <w:sz w:val="36"/>
    </w:rPr>
  </w:style>
  <w:style w:type="paragraph" w:customStyle="1" w:styleId="ContactInformation">
    <w:name w:val="Contact Information"/>
    <w:basedOn w:val="Normal"/>
    <w:rsid w:val="00783DC9"/>
    <w:pPr>
      <w:spacing w:before="40" w:line="220" w:lineRule="atLeast"/>
      <w:jc w:val="right"/>
    </w:pPr>
    <w:rPr>
      <w:color w:val="38ABED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046D"/>
    <w:pPr>
      <w:spacing w:before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46D"/>
    <w:rPr>
      <w:rFonts w:ascii="Lucida Grande" w:hAnsi="Lucida Grande" w:cs="Lucida Grande"/>
      <w:color w:val="595959" w:themeColor="text1" w:themeTint="A6"/>
      <w:sz w:val="18"/>
      <w:szCs w:val="18"/>
    </w:rPr>
  </w:style>
  <w:style w:type="table" w:styleId="TableGrid">
    <w:name w:val="Table Grid"/>
    <w:basedOn w:val="TableNormal"/>
    <w:uiPriority w:val="59"/>
    <w:rsid w:val="003F682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679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4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printerSettings" Target="printerSettings/printerSettings1.bin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Nicole@planningwithkids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Nic:Library:Application%20Support:Microsoft:Office:User%20Templates:My%20Templates:PWK%20201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PWK 2012.dotx</Template>
  <TotalTime>55</TotalTime>
  <Pages>1</Pages>
  <Words>154</Words>
  <Characters>884</Characters>
  <Application>Microsoft Macintosh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Avery</dc:creator>
  <cp:keywords/>
  <cp:lastModifiedBy>Nicole Avery</cp:lastModifiedBy>
  <cp:revision>22</cp:revision>
  <cp:lastPrinted>2014-11-07T05:43:00Z</cp:lastPrinted>
  <dcterms:created xsi:type="dcterms:W3CDTF">2014-11-07T04:15:00Z</dcterms:created>
  <dcterms:modified xsi:type="dcterms:W3CDTF">2014-11-07T05:54:00Z</dcterms:modified>
</cp:coreProperties>
</file>