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E0F4C" w14:textId="0644CC2B" w:rsidR="00733D9A" w:rsidRDefault="00915A3F" w:rsidP="00915A3F">
      <w:pPr>
        <w:pStyle w:val="Heading2"/>
        <w:jc w:val="center"/>
      </w:pPr>
      <w:r>
        <w:t>Back To School Check List</w:t>
      </w:r>
    </w:p>
    <w:p w14:paraId="6615247C" w14:textId="77777777" w:rsidR="005357A4" w:rsidRDefault="005357A4" w:rsidP="005357A4"/>
    <w:tbl>
      <w:tblPr>
        <w:tblW w:w="9692" w:type="dxa"/>
        <w:tblInd w:w="8" w:type="dxa"/>
        <w:shd w:val="clear" w:color="auto" w:fill="CDCDC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410"/>
        <w:gridCol w:w="5670"/>
        <w:gridCol w:w="903"/>
      </w:tblGrid>
      <w:tr w:rsidR="00915A3F" w:rsidRPr="00915A3F" w14:paraId="39D716E6" w14:textId="77777777" w:rsidTr="00915A3F">
        <w:tc>
          <w:tcPr>
            <w:tcW w:w="7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6EEEE"/>
          </w:tcPr>
          <w:p w14:paraId="3E34E668" w14:textId="77777777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b/>
                <w:bCs/>
                <w:color w:val="7A7A7A"/>
                <w:szCs w:val="24"/>
                <w:lang w:val="en-AU"/>
              </w:rPr>
            </w:pPr>
          </w:p>
        </w:tc>
        <w:tc>
          <w:tcPr>
            <w:tcW w:w="24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6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7A788D" w14:textId="19C88F79" w:rsidR="00915A3F" w:rsidRPr="00915A3F" w:rsidRDefault="00915A3F" w:rsidP="005357A4">
            <w:pPr>
              <w:spacing w:before="0" w:line="330" w:lineRule="atLeast"/>
              <w:jc w:val="center"/>
              <w:rPr>
                <w:rFonts w:cs="Arial"/>
                <w:b/>
                <w:bCs/>
                <w:color w:val="7A7A7A"/>
                <w:szCs w:val="24"/>
                <w:lang w:val="en-AU"/>
              </w:rPr>
            </w:pPr>
            <w:r w:rsidRPr="00915A3F">
              <w:rPr>
                <w:rFonts w:cs="Arial"/>
                <w:b/>
                <w:bCs/>
                <w:color w:val="7A7A7A"/>
                <w:szCs w:val="24"/>
                <w:lang w:val="en-AU"/>
              </w:rPr>
              <w:t>Task</w:t>
            </w:r>
          </w:p>
        </w:tc>
        <w:tc>
          <w:tcPr>
            <w:tcW w:w="56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6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6F69A1" w14:textId="77777777" w:rsidR="00915A3F" w:rsidRPr="00915A3F" w:rsidRDefault="00915A3F" w:rsidP="005357A4">
            <w:pPr>
              <w:spacing w:before="0" w:line="330" w:lineRule="atLeast"/>
              <w:jc w:val="center"/>
              <w:rPr>
                <w:rFonts w:cs="Arial"/>
                <w:b/>
                <w:bCs/>
                <w:color w:val="7A7A7A"/>
                <w:szCs w:val="24"/>
                <w:lang w:val="en-AU"/>
              </w:rPr>
            </w:pPr>
            <w:r w:rsidRPr="00915A3F">
              <w:rPr>
                <w:rFonts w:cs="Arial"/>
                <w:b/>
                <w:bCs/>
                <w:color w:val="7A7A7A"/>
                <w:szCs w:val="24"/>
                <w:lang w:val="en-AU"/>
              </w:rPr>
              <w:t>Notes</w:t>
            </w:r>
          </w:p>
        </w:tc>
        <w:tc>
          <w:tcPr>
            <w:tcW w:w="9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6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340600" w14:textId="708E2402" w:rsidR="00915A3F" w:rsidRPr="00915A3F" w:rsidRDefault="00915A3F" w:rsidP="005357A4">
            <w:pPr>
              <w:spacing w:before="0" w:line="330" w:lineRule="atLeast"/>
              <w:jc w:val="center"/>
              <w:rPr>
                <w:rFonts w:cs="Arial"/>
                <w:b/>
                <w:bCs/>
                <w:color w:val="7A7A7A"/>
                <w:szCs w:val="24"/>
                <w:lang w:val="en-AU"/>
              </w:rPr>
            </w:pPr>
            <w:r>
              <w:rPr>
                <w:rFonts w:cs="Arial"/>
                <w:b/>
                <w:bCs/>
                <w:color w:val="7A7A7A"/>
                <w:szCs w:val="24"/>
                <w:lang w:val="en-AU"/>
              </w:rPr>
              <w:t>Done!</w:t>
            </w:r>
          </w:p>
        </w:tc>
      </w:tr>
      <w:tr w:rsidR="00915A3F" w:rsidRPr="00915A3F" w14:paraId="1FB24F65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2916534B" w14:textId="391FED8D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1.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965AC9" w14:textId="7F031E7D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Stationery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2593B5" w14:textId="3F68270E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  <w:tc>
          <w:tcPr>
            <w:tcW w:w="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A0538F" w14:textId="7777777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</w:tr>
      <w:tr w:rsidR="00915A3F" w:rsidRPr="00915A3F" w14:paraId="20938801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</w:tcPr>
          <w:p w14:paraId="2EC11DEB" w14:textId="18E90A53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2.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9CA33F" w14:textId="35B5ABBB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Lunch boxes and drink bottles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2F5B4A" w14:textId="19AF26B2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  <w:tc>
          <w:tcPr>
            <w:tcW w:w="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CDF096" w14:textId="7777777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</w:tr>
      <w:tr w:rsidR="00915A3F" w:rsidRPr="00915A3F" w14:paraId="04EAC42D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07EC08DF" w14:textId="3F3DCC4C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3.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D55C36" w14:textId="1589E46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Back to routines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3F7941" w14:textId="6F6C2FA3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.</w:t>
            </w:r>
          </w:p>
        </w:tc>
        <w:tc>
          <w:tcPr>
            <w:tcW w:w="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1B9332" w14:textId="7777777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</w:tr>
      <w:tr w:rsidR="00915A3F" w:rsidRPr="00915A3F" w14:paraId="58CDB1F9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</w:tcPr>
          <w:p w14:paraId="4718895D" w14:textId="40D357A7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4.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74B21D" w14:textId="660BF11F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Labels and covering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E1CC1D" w14:textId="00FE461B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.</w:t>
            </w:r>
          </w:p>
        </w:tc>
        <w:tc>
          <w:tcPr>
            <w:tcW w:w="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605C9D" w14:textId="7777777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</w:tr>
      <w:tr w:rsidR="00915A3F" w:rsidRPr="00915A3F" w14:paraId="2E38AC1B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15ADEFD3" w14:textId="06D6658F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5.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318D79" w14:textId="732E2AD2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Scooter / bike / helmet / pram check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0D4A01" w14:textId="35D41D6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  <w:tc>
          <w:tcPr>
            <w:tcW w:w="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DCC32F" w14:textId="7777777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</w:tr>
      <w:tr w:rsidR="00915A3F" w:rsidRPr="00915A3F" w14:paraId="1BEF5BE2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</w:tcPr>
          <w:p w14:paraId="4EAE90E9" w14:textId="6A02C1CA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6.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2F4CF8" w14:textId="4D2D9E18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Paper work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A892AB" w14:textId="2578B69D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  <w:tc>
          <w:tcPr>
            <w:tcW w:w="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0F9C63" w14:textId="7777777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</w:tr>
      <w:tr w:rsidR="00915A3F" w:rsidRPr="00915A3F" w14:paraId="740EFB52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2935D320" w14:textId="06D14DFC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7.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A49F61" w14:textId="6A16D675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New menu plan and big shop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832181" w14:textId="5A67139C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  <w:tc>
          <w:tcPr>
            <w:tcW w:w="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A946D4" w14:textId="7777777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</w:tr>
      <w:tr w:rsidR="00915A3F" w:rsidRPr="00915A3F" w14:paraId="70A7EE04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</w:tcPr>
          <w:p w14:paraId="13E424D8" w14:textId="26A969BB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8.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CC5D7D" w14:textId="092E3B3F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Print out Schedules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2B8969" w14:textId="4D58955E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  <w:tc>
          <w:tcPr>
            <w:tcW w:w="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434482" w14:textId="7777777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</w:tr>
      <w:tr w:rsidR="00915A3F" w:rsidRPr="00915A3F" w14:paraId="0D432235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173CFEE3" w14:textId="4C49F2B7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9.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62F188" w14:textId="4DA39336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Uniforms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D8E5C4" w14:textId="619C899F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  <w:tc>
          <w:tcPr>
            <w:tcW w:w="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F377AD" w14:textId="77777777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</w:tr>
      <w:tr w:rsidR="00915A3F" w:rsidRPr="00915A3F" w14:paraId="37AFEDBC" w14:textId="77777777" w:rsidTr="00915A3F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</w:tcPr>
          <w:p w14:paraId="32CB3794" w14:textId="4BF130C5" w:rsidR="00915A3F" w:rsidRPr="00915A3F" w:rsidRDefault="00915A3F" w:rsidP="00915A3F">
            <w:pPr>
              <w:spacing w:before="0" w:line="330" w:lineRule="atLeast"/>
              <w:jc w:val="center"/>
              <w:rPr>
                <w:rFonts w:cs="Arial"/>
                <w:color w:val="3D3D3D"/>
                <w:szCs w:val="24"/>
                <w:lang w:val="en-AU"/>
              </w:rPr>
            </w:pPr>
            <w:r>
              <w:rPr>
                <w:rFonts w:cs="Arial"/>
                <w:color w:val="3D3D3D"/>
                <w:szCs w:val="24"/>
                <w:lang w:val="en-AU"/>
              </w:rPr>
              <w:t>10.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84168E" w14:textId="18085A0A" w:rsidR="00915A3F" w:rsidRPr="00915A3F" w:rsidRDefault="00915A3F" w:rsidP="00915A3F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  <w:r w:rsidRPr="00915A3F">
              <w:rPr>
                <w:rFonts w:cs="Arial"/>
                <w:color w:val="3D3D3D"/>
                <w:szCs w:val="24"/>
                <w:lang w:val="en-AU"/>
              </w:rPr>
              <w:t>Shoes</w:t>
            </w:r>
          </w:p>
        </w:tc>
        <w:tc>
          <w:tcPr>
            <w:tcW w:w="5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62347A" w14:textId="4587F2EE" w:rsidR="00915A3F" w:rsidRPr="00915A3F" w:rsidRDefault="00915A3F" w:rsidP="005357A4">
            <w:pPr>
              <w:spacing w:before="0" w:line="330" w:lineRule="atLeast"/>
              <w:rPr>
                <w:rFonts w:cs="Arial"/>
                <w:color w:val="3D3D3D"/>
                <w:szCs w:val="24"/>
                <w:lang w:val="en-AU"/>
              </w:rPr>
            </w:pPr>
          </w:p>
        </w:tc>
        <w:tc>
          <w:tcPr>
            <w:tcW w:w="903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hideMark/>
          </w:tcPr>
          <w:p w14:paraId="1B8425EE" w14:textId="77777777" w:rsidR="00915A3F" w:rsidRPr="00915A3F" w:rsidRDefault="00915A3F" w:rsidP="006C6E30">
            <w:pPr>
              <w:spacing w:before="0" w:line="330" w:lineRule="atLeast"/>
              <w:rPr>
                <w:rFonts w:ascii="Times New Roman" w:hAnsi="Times New Roman"/>
                <w:color w:val="auto"/>
                <w:szCs w:val="24"/>
                <w:lang w:val="en-AU"/>
              </w:rPr>
            </w:pPr>
          </w:p>
        </w:tc>
      </w:tr>
    </w:tbl>
    <w:p w14:paraId="734009B4" w14:textId="77777777" w:rsidR="005357A4" w:rsidRPr="005357A4" w:rsidRDefault="005357A4" w:rsidP="005357A4">
      <w:pPr>
        <w:spacing w:before="0" w:line="240" w:lineRule="auto"/>
        <w:rPr>
          <w:rFonts w:ascii="Times" w:hAnsi="Times"/>
          <w:color w:val="auto"/>
          <w:sz w:val="20"/>
          <w:szCs w:val="20"/>
          <w:lang w:val="en-AU"/>
        </w:rPr>
      </w:pPr>
    </w:p>
    <w:p w14:paraId="5425A859" w14:textId="77777777" w:rsidR="005357A4" w:rsidRPr="005357A4" w:rsidRDefault="005357A4" w:rsidP="005357A4">
      <w:bookmarkStart w:id="0" w:name="_GoBack"/>
      <w:bookmarkEnd w:id="0"/>
    </w:p>
    <w:sectPr w:rsidR="005357A4" w:rsidRPr="005357A4" w:rsidSect="00434A60">
      <w:headerReference w:type="default" r:id="rId8"/>
      <w:footerReference w:type="even" r:id="rId9"/>
      <w:footerReference w:type="default" r:id="rId10"/>
      <w:pgSz w:w="11900" w:h="16840"/>
      <w:pgMar w:top="2268" w:right="1134" w:bottom="1418" w:left="1134" w:header="851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88DF0" w14:textId="77777777" w:rsidR="005357A4" w:rsidRDefault="005357A4">
      <w:pPr>
        <w:spacing w:before="0" w:line="240" w:lineRule="auto"/>
      </w:pPr>
      <w:r>
        <w:separator/>
      </w:r>
    </w:p>
  </w:endnote>
  <w:endnote w:type="continuationSeparator" w:id="0">
    <w:p w14:paraId="5C4EE4A1" w14:textId="77777777" w:rsidR="005357A4" w:rsidRDefault="005357A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20F00" w14:textId="77777777" w:rsidR="005357A4" w:rsidRDefault="005357A4" w:rsidP="00434A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A658AD" w14:textId="77777777" w:rsidR="005357A4" w:rsidRDefault="005357A4" w:rsidP="00434A6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FF769" w14:textId="77777777" w:rsidR="005357A4" w:rsidRDefault="005357A4" w:rsidP="00434A60">
    <w:pPr>
      <w:pStyle w:val="Footer"/>
      <w:ind w:right="36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BDF7C8" wp14:editId="2ED7A3FA">
          <wp:simplePos x="0" y="0"/>
          <wp:positionH relativeFrom="page">
            <wp:posOffset>0</wp:posOffset>
          </wp:positionH>
          <wp:positionV relativeFrom="page">
            <wp:posOffset>9863455</wp:posOffset>
          </wp:positionV>
          <wp:extent cx="7560310" cy="194945"/>
          <wp:effectExtent l="25400" t="0" r="8890" b="0"/>
          <wp:wrapNone/>
          <wp:docPr id="15" name="Picture 15" descr="PWK_ebook_blank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WK_ebook_blank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94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D0C3D" w14:textId="77777777" w:rsidR="005357A4" w:rsidRDefault="005357A4">
      <w:pPr>
        <w:spacing w:before="0" w:line="240" w:lineRule="auto"/>
      </w:pPr>
      <w:r>
        <w:separator/>
      </w:r>
    </w:p>
  </w:footnote>
  <w:footnote w:type="continuationSeparator" w:id="0">
    <w:p w14:paraId="7634A4E4" w14:textId="77777777" w:rsidR="005357A4" w:rsidRDefault="005357A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FF6B0" w14:textId="77777777" w:rsidR="005357A4" w:rsidRPr="00783DC9" w:rsidRDefault="005357A4" w:rsidP="00434A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FE4757" wp14:editId="7403B184">
          <wp:simplePos x="0" y="0"/>
          <wp:positionH relativeFrom="page">
            <wp:posOffset>0</wp:posOffset>
          </wp:positionH>
          <wp:positionV relativeFrom="page">
            <wp:posOffset>68580</wp:posOffset>
          </wp:positionV>
          <wp:extent cx="7560945" cy="1257300"/>
          <wp:effectExtent l="25400" t="0" r="8255" b="0"/>
          <wp:wrapNone/>
          <wp:docPr id="14" name="Picture 14" descr="PWK_ebook_blank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WK_ebook_blank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023D"/>
    <w:multiLevelType w:val="hybridMultilevel"/>
    <w:tmpl w:val="F6105B8C"/>
    <w:lvl w:ilvl="0" w:tplc="7FE630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D15EE"/>
    <w:multiLevelType w:val="hybridMultilevel"/>
    <w:tmpl w:val="FACC2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10A58"/>
    <w:multiLevelType w:val="hybridMultilevel"/>
    <w:tmpl w:val="2A72E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E5A22"/>
    <w:multiLevelType w:val="hybridMultilevel"/>
    <w:tmpl w:val="31A6063A"/>
    <w:lvl w:ilvl="0" w:tplc="08ACFF2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B06456"/>
    <w:multiLevelType w:val="hybridMultilevel"/>
    <w:tmpl w:val="E6C487DC"/>
    <w:lvl w:ilvl="0" w:tplc="7FE630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CB3C67"/>
    <w:multiLevelType w:val="hybridMultilevel"/>
    <w:tmpl w:val="E54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77609C"/>
    <w:multiLevelType w:val="hybridMultilevel"/>
    <w:tmpl w:val="3774BB80"/>
    <w:lvl w:ilvl="0" w:tplc="7FE630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F0B47"/>
    <w:multiLevelType w:val="hybridMultilevel"/>
    <w:tmpl w:val="9550A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11068D"/>
    <w:multiLevelType w:val="hybridMultilevel"/>
    <w:tmpl w:val="0D606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6B739E"/>
    <w:multiLevelType w:val="hybridMultilevel"/>
    <w:tmpl w:val="75EEA0F0"/>
    <w:lvl w:ilvl="0" w:tplc="7FE630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C9598A"/>
    <w:multiLevelType w:val="hybridMultilevel"/>
    <w:tmpl w:val="7BD8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7877AD"/>
    <w:multiLevelType w:val="hybridMultilevel"/>
    <w:tmpl w:val="CEE6F138"/>
    <w:lvl w:ilvl="0" w:tplc="7FE630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10"/>
  </w:num>
  <w:num w:numId="9">
    <w:abstractNumId w:val="8"/>
  </w:num>
  <w:num w:numId="10">
    <w:abstractNumId w:val="1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60"/>
    <w:rsid w:val="00030FA9"/>
    <w:rsid w:val="0003292C"/>
    <w:rsid w:val="0003555C"/>
    <w:rsid w:val="000516A9"/>
    <w:rsid w:val="000649CC"/>
    <w:rsid w:val="00076291"/>
    <w:rsid w:val="00092630"/>
    <w:rsid w:val="00102076"/>
    <w:rsid w:val="001065DE"/>
    <w:rsid w:val="00195CC3"/>
    <w:rsid w:val="001A38F8"/>
    <w:rsid w:val="001E763C"/>
    <w:rsid w:val="00225E79"/>
    <w:rsid w:val="00237C29"/>
    <w:rsid w:val="002523D2"/>
    <w:rsid w:val="0025417C"/>
    <w:rsid w:val="0026011B"/>
    <w:rsid w:val="0032680E"/>
    <w:rsid w:val="00337C6C"/>
    <w:rsid w:val="003554C1"/>
    <w:rsid w:val="00360EE2"/>
    <w:rsid w:val="00367027"/>
    <w:rsid w:val="00385033"/>
    <w:rsid w:val="003A1CC8"/>
    <w:rsid w:val="003C743D"/>
    <w:rsid w:val="00404C23"/>
    <w:rsid w:val="004328F1"/>
    <w:rsid w:val="00434A60"/>
    <w:rsid w:val="0044073D"/>
    <w:rsid w:val="00440FA0"/>
    <w:rsid w:val="00445CDF"/>
    <w:rsid w:val="00472A06"/>
    <w:rsid w:val="00490EFF"/>
    <w:rsid w:val="004B00E9"/>
    <w:rsid w:val="004B1413"/>
    <w:rsid w:val="005357A4"/>
    <w:rsid w:val="00545D8E"/>
    <w:rsid w:val="00553910"/>
    <w:rsid w:val="00566EA4"/>
    <w:rsid w:val="005A60F1"/>
    <w:rsid w:val="0060159C"/>
    <w:rsid w:val="006045F5"/>
    <w:rsid w:val="00633479"/>
    <w:rsid w:val="00637BED"/>
    <w:rsid w:val="00642091"/>
    <w:rsid w:val="00646E96"/>
    <w:rsid w:val="006C6E30"/>
    <w:rsid w:val="006E3978"/>
    <w:rsid w:val="00733D9A"/>
    <w:rsid w:val="00734EBD"/>
    <w:rsid w:val="00780D84"/>
    <w:rsid w:val="008041EB"/>
    <w:rsid w:val="0087540E"/>
    <w:rsid w:val="008F020C"/>
    <w:rsid w:val="00915A3F"/>
    <w:rsid w:val="009233AD"/>
    <w:rsid w:val="009728CB"/>
    <w:rsid w:val="009A1960"/>
    <w:rsid w:val="009A2BEC"/>
    <w:rsid w:val="009A6B73"/>
    <w:rsid w:val="009E39E2"/>
    <w:rsid w:val="00A00B92"/>
    <w:rsid w:val="00A23330"/>
    <w:rsid w:val="00A27ED5"/>
    <w:rsid w:val="00A602F5"/>
    <w:rsid w:val="00A826CC"/>
    <w:rsid w:val="00AA4B26"/>
    <w:rsid w:val="00AC131B"/>
    <w:rsid w:val="00AF6975"/>
    <w:rsid w:val="00B504ED"/>
    <w:rsid w:val="00BA7DE2"/>
    <w:rsid w:val="00BD3B7D"/>
    <w:rsid w:val="00BF6A7E"/>
    <w:rsid w:val="00C26983"/>
    <w:rsid w:val="00C337A2"/>
    <w:rsid w:val="00C568DD"/>
    <w:rsid w:val="00C773CA"/>
    <w:rsid w:val="00C80969"/>
    <w:rsid w:val="00C935D2"/>
    <w:rsid w:val="00C96349"/>
    <w:rsid w:val="00CD368F"/>
    <w:rsid w:val="00CF4791"/>
    <w:rsid w:val="00D05A31"/>
    <w:rsid w:val="00D12F7F"/>
    <w:rsid w:val="00D44396"/>
    <w:rsid w:val="00DF4E1B"/>
    <w:rsid w:val="00EA20C8"/>
    <w:rsid w:val="00EE68CB"/>
    <w:rsid w:val="00EE7A71"/>
    <w:rsid w:val="00EF7B4F"/>
    <w:rsid w:val="00F2115E"/>
    <w:rsid w:val="00F62DB8"/>
    <w:rsid w:val="00F73578"/>
    <w:rsid w:val="00F76849"/>
    <w:rsid w:val="00F834E6"/>
    <w:rsid w:val="00F856A0"/>
    <w:rsid w:val="00FB2535"/>
    <w:rsid w:val="00FF44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3279E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line="360" w:lineRule="auto"/>
    </w:pPr>
    <w:rPr>
      <w:rFonts w:ascii="Arial" w:hAnsi="Arial"/>
      <w:color w:val="595959"/>
      <w:sz w:val="24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b/>
      <w:bCs/>
      <w:i/>
      <w:color w:val="2AA2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="Times New Roman" w:hAnsi="Arial" w:cs="Times New Roman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="Times New Roman" w:hAnsi="Arial" w:cs="Times New Roman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ListParagraph">
    <w:name w:val="List Paragraph"/>
    <w:basedOn w:val="Normal"/>
    <w:uiPriority w:val="34"/>
    <w:qFormat/>
    <w:rsid w:val="00434A60"/>
    <w:pPr>
      <w:ind w:left="720"/>
      <w:contextualSpacing/>
    </w:pPr>
  </w:style>
  <w:style w:type="table" w:styleId="TableGrid">
    <w:name w:val="Table Grid"/>
    <w:basedOn w:val="TableNormal"/>
    <w:uiPriority w:val="59"/>
    <w:rsid w:val="00EA20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2F7F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F7F"/>
    <w:rPr>
      <w:rFonts w:ascii="Lucida Grande" w:hAnsi="Lucida Grande" w:cs="Lucida Grande"/>
      <w:color w:val="595959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3A1C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line="360" w:lineRule="auto"/>
    </w:pPr>
    <w:rPr>
      <w:rFonts w:ascii="Arial" w:hAnsi="Arial"/>
      <w:color w:val="595959"/>
      <w:sz w:val="24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b/>
      <w:bCs/>
      <w:i/>
      <w:color w:val="2AA2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="Times New Roman" w:hAnsi="Arial" w:cs="Times New Roman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="Times New Roman" w:hAnsi="Arial" w:cs="Times New Roman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ListParagraph">
    <w:name w:val="List Paragraph"/>
    <w:basedOn w:val="Normal"/>
    <w:uiPriority w:val="34"/>
    <w:qFormat/>
    <w:rsid w:val="00434A60"/>
    <w:pPr>
      <w:ind w:left="720"/>
      <w:contextualSpacing/>
    </w:pPr>
  </w:style>
  <w:style w:type="table" w:styleId="TableGrid">
    <w:name w:val="Table Grid"/>
    <w:basedOn w:val="TableNormal"/>
    <w:uiPriority w:val="59"/>
    <w:rsid w:val="00EA20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2F7F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F7F"/>
    <w:rPr>
      <w:rFonts w:ascii="Lucida Grande" w:hAnsi="Lucida Grande" w:cs="Lucida Grande"/>
      <w:color w:val="595959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3A1C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ic:Library:Application%20Support:Microsoft:Office:User%20Templates:My%20Templates:PWK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PWK 2012.dotx</Template>
  <TotalTime>8</TotalTime>
  <Pages>1</Pages>
  <Words>44</Words>
  <Characters>255</Characters>
  <Application>Microsoft Macintosh Word</Application>
  <DocSecurity>0</DocSecurity>
  <Lines>2</Lines>
  <Paragraphs>1</Paragraphs>
  <ScaleCrop>false</ScaleCrop>
  <Company>Planning With Kids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Avery</dc:creator>
  <cp:keywords/>
  <cp:lastModifiedBy>Nicole Avery</cp:lastModifiedBy>
  <cp:revision>5</cp:revision>
  <cp:lastPrinted>2012-04-13T05:15:00Z</cp:lastPrinted>
  <dcterms:created xsi:type="dcterms:W3CDTF">2013-01-09T22:35:00Z</dcterms:created>
  <dcterms:modified xsi:type="dcterms:W3CDTF">2013-01-09T22:45:00Z</dcterms:modified>
</cp:coreProperties>
</file>