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W w:w="0" w:type="auto"/>
        <w:jc w:val="center"/>
        <w:tblInd w:w="-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5"/>
        <w:gridCol w:w="1730"/>
        <w:gridCol w:w="1853"/>
        <w:gridCol w:w="1434"/>
        <w:gridCol w:w="1834"/>
        <w:gridCol w:w="1543"/>
        <w:gridCol w:w="1642"/>
        <w:gridCol w:w="1985"/>
        <w:gridCol w:w="17"/>
      </w:tblGrid>
      <w:tr w:rsidR="000C569B" w:rsidRPr="00A829A0">
        <w:trPr>
          <w:jc w:val="center"/>
        </w:trPr>
        <w:tc>
          <w:tcPr>
            <w:tcW w:w="13883" w:type="dxa"/>
            <w:gridSpan w:val="9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bookmarkStart w:id="0" w:name="OLE_LINK1"/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My Weekly Plan</w:t>
            </w: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Activity</w:t>
            </w:r>
          </w:p>
        </w:tc>
        <w:tc>
          <w:tcPr>
            <w:tcW w:w="1730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Mon</w:t>
            </w:r>
          </w:p>
        </w:tc>
        <w:tc>
          <w:tcPr>
            <w:tcW w:w="1853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Tue</w:t>
            </w:r>
          </w:p>
        </w:tc>
        <w:tc>
          <w:tcPr>
            <w:tcW w:w="1434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Wed</w:t>
            </w:r>
          </w:p>
        </w:tc>
        <w:tc>
          <w:tcPr>
            <w:tcW w:w="1834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Thu</w:t>
            </w:r>
          </w:p>
        </w:tc>
        <w:tc>
          <w:tcPr>
            <w:tcW w:w="1543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Fri</w:t>
            </w:r>
          </w:p>
        </w:tc>
        <w:tc>
          <w:tcPr>
            <w:tcW w:w="1642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Sat</w:t>
            </w:r>
          </w:p>
        </w:tc>
        <w:tc>
          <w:tcPr>
            <w:tcW w:w="1985" w:type="dxa"/>
            <w:vAlign w:val="center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Sun</w:t>
            </w: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3D7D91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Gym</w:t>
            </w:r>
          </w:p>
        </w:tc>
        <w:tc>
          <w:tcPr>
            <w:tcW w:w="1730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85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4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8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54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7am</w:t>
            </w:r>
          </w:p>
        </w:tc>
        <w:tc>
          <w:tcPr>
            <w:tcW w:w="1642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6am – 8am</w:t>
            </w: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3D7D91" w:rsidRDefault="003D7D91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r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Morning</w:t>
            </w:r>
            <w:r w:rsidR="000C569B"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 xml:space="preserve"> </w:t>
            </w:r>
            <w:r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 xml:space="preserve">Kick Starter </w:t>
            </w:r>
            <w:r w:rsidR="000C569B"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Jobs</w:t>
            </w:r>
          </w:p>
        </w:tc>
        <w:tc>
          <w:tcPr>
            <w:tcW w:w="1730" w:type="dxa"/>
          </w:tcPr>
          <w:p w:rsidR="0095020A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Cook dinner</w:t>
            </w:r>
          </w:p>
          <w:p w:rsidR="0095020A" w:rsidRDefault="0095020A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10.30 – 11.45</w:t>
            </w:r>
          </w:p>
          <w:p w:rsidR="000C569B" w:rsidRPr="00A829A0" w:rsidRDefault="0095020A" w:rsidP="0095020A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work</w:t>
            </w:r>
          </w:p>
        </w:tc>
        <w:tc>
          <w:tcPr>
            <w:tcW w:w="1853" w:type="dxa"/>
          </w:tcPr>
          <w:p w:rsidR="003D7D91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Washing</w:t>
            </w:r>
          </w:p>
          <w:p w:rsidR="0095020A" w:rsidRDefault="003D7D91" w:rsidP="003D7D91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Toilets</w:t>
            </w:r>
          </w:p>
          <w:p w:rsidR="0095020A" w:rsidRDefault="0095020A" w:rsidP="0095020A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10.30 – 11.45</w:t>
            </w:r>
          </w:p>
          <w:p w:rsidR="000C569B" w:rsidRPr="00A829A0" w:rsidRDefault="0095020A" w:rsidP="0095020A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work</w:t>
            </w:r>
          </w:p>
        </w:tc>
        <w:tc>
          <w:tcPr>
            <w:tcW w:w="1434" w:type="dxa"/>
          </w:tcPr>
          <w:p w:rsidR="000C569B" w:rsidRPr="00A829A0" w:rsidRDefault="003D7D91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Vacuum</w:t>
            </w:r>
          </w:p>
        </w:tc>
        <w:tc>
          <w:tcPr>
            <w:tcW w:w="1834" w:type="dxa"/>
          </w:tcPr>
          <w:p w:rsidR="003D7D91" w:rsidRDefault="003D7D91" w:rsidP="003D7D91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Cook dinner</w:t>
            </w:r>
          </w:p>
          <w:p w:rsidR="0095020A" w:rsidRDefault="003D7D91" w:rsidP="003D7D91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Washing</w:t>
            </w:r>
          </w:p>
          <w:p w:rsidR="0095020A" w:rsidRDefault="0095020A" w:rsidP="0095020A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10.30 – 11.45</w:t>
            </w:r>
          </w:p>
          <w:p w:rsidR="000C569B" w:rsidRPr="00A829A0" w:rsidRDefault="0095020A" w:rsidP="0095020A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work</w:t>
            </w:r>
          </w:p>
        </w:tc>
        <w:tc>
          <w:tcPr>
            <w:tcW w:w="1543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Errands</w:t>
            </w:r>
          </w:p>
        </w:tc>
        <w:tc>
          <w:tcPr>
            <w:tcW w:w="1642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</w:tr>
      <w:tr w:rsidR="00A829A0" w:rsidRPr="00A829A0">
        <w:trPr>
          <w:gridAfter w:val="1"/>
          <w:wAfter w:w="17" w:type="dxa"/>
          <w:jc w:val="center"/>
        </w:trPr>
        <w:tc>
          <w:tcPr>
            <w:tcW w:w="1845" w:type="dxa"/>
          </w:tcPr>
          <w:p w:rsidR="000C569B" w:rsidRPr="003D7D91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b/>
                <w:color w:val="595959" w:themeColor="text1" w:themeTint="A6"/>
              </w:rPr>
            </w:pPr>
            <w:proofErr w:type="spellStart"/>
            <w:r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>Blog</w:t>
            </w:r>
            <w:proofErr w:type="spellEnd"/>
            <w:r w:rsidRPr="003D7D91">
              <w:rPr>
                <w:rFonts w:ascii="Arial" w:eastAsiaTheme="minorHAnsi" w:hAnsi="Arial" w:cstheme="minorBidi"/>
                <w:b/>
                <w:color w:val="595959" w:themeColor="text1" w:themeTint="A6"/>
              </w:rPr>
              <w:t xml:space="preserve"> and Online Activities</w:t>
            </w:r>
          </w:p>
        </w:tc>
        <w:tc>
          <w:tcPr>
            <w:tcW w:w="1730" w:type="dxa"/>
          </w:tcPr>
          <w:p w:rsidR="000C569B" w:rsidRPr="00A829A0" w:rsidRDefault="00C41E03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9</w:t>
            </w:r>
            <w:r w:rsidR="000C569B"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 – 10</w:t>
            </w:r>
            <w:r>
              <w:rPr>
                <w:rFonts w:ascii="Arial" w:eastAsiaTheme="minorHAnsi" w:hAnsi="Arial" w:cstheme="minorBidi"/>
                <w:color w:val="595959" w:themeColor="text1" w:themeTint="A6"/>
              </w:rPr>
              <w:t>.15</w:t>
            </w:r>
            <w:r w:rsidR="000C569B"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</w:t>
            </w:r>
          </w:p>
        </w:tc>
        <w:tc>
          <w:tcPr>
            <w:tcW w:w="1853" w:type="dxa"/>
          </w:tcPr>
          <w:p w:rsidR="000C569B" w:rsidRPr="00A829A0" w:rsidRDefault="00C41E03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9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 – 10</w:t>
            </w:r>
            <w:r>
              <w:rPr>
                <w:rFonts w:ascii="Arial" w:eastAsiaTheme="minorHAnsi" w:hAnsi="Arial" w:cstheme="minorBidi"/>
                <w:color w:val="595959" w:themeColor="text1" w:themeTint="A6"/>
              </w:rPr>
              <w:t>.15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</w:t>
            </w:r>
          </w:p>
        </w:tc>
        <w:tc>
          <w:tcPr>
            <w:tcW w:w="1434" w:type="dxa"/>
          </w:tcPr>
          <w:p w:rsidR="000C569B" w:rsidRPr="00A829A0" w:rsidRDefault="00C41E03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9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 – 10</w:t>
            </w:r>
            <w:r>
              <w:rPr>
                <w:rFonts w:ascii="Arial" w:eastAsiaTheme="minorHAnsi" w:hAnsi="Arial" w:cstheme="minorBidi"/>
                <w:color w:val="595959" w:themeColor="text1" w:themeTint="A6"/>
              </w:rPr>
              <w:t>.15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</w:t>
            </w:r>
          </w:p>
        </w:tc>
        <w:tc>
          <w:tcPr>
            <w:tcW w:w="1834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</w:p>
        </w:tc>
        <w:tc>
          <w:tcPr>
            <w:tcW w:w="1543" w:type="dxa"/>
          </w:tcPr>
          <w:p w:rsidR="00717C3C" w:rsidRDefault="00C41E03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9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 – 10</w:t>
            </w:r>
            <w:r>
              <w:rPr>
                <w:rFonts w:ascii="Arial" w:eastAsiaTheme="minorHAnsi" w:hAnsi="Arial" w:cstheme="minorBidi"/>
                <w:color w:val="595959" w:themeColor="text1" w:themeTint="A6"/>
              </w:rPr>
              <w:t>.15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</w:t>
            </w:r>
          </w:p>
          <w:p w:rsidR="000C569B" w:rsidRPr="00A829A0" w:rsidRDefault="00717C3C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or Sat night</w:t>
            </w:r>
          </w:p>
        </w:tc>
        <w:tc>
          <w:tcPr>
            <w:tcW w:w="1642" w:type="dxa"/>
          </w:tcPr>
          <w:p w:rsidR="00717C3C" w:rsidRDefault="00C41E03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9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 – 10</w:t>
            </w:r>
            <w:r>
              <w:rPr>
                <w:rFonts w:ascii="Arial" w:eastAsiaTheme="minorHAnsi" w:hAnsi="Arial" w:cstheme="minorBidi"/>
                <w:color w:val="595959" w:themeColor="text1" w:themeTint="A6"/>
              </w:rPr>
              <w:t>.15</w:t>
            </w: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pm</w:t>
            </w:r>
          </w:p>
          <w:p w:rsidR="000C569B" w:rsidRPr="00A829A0" w:rsidRDefault="00717C3C" w:rsidP="00717C3C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>
              <w:rPr>
                <w:rFonts w:ascii="Arial" w:eastAsiaTheme="minorHAnsi" w:hAnsi="Arial" w:cstheme="minorBidi"/>
                <w:color w:val="595959" w:themeColor="text1" w:themeTint="A6"/>
              </w:rPr>
              <w:t>or Fri night</w:t>
            </w:r>
          </w:p>
        </w:tc>
        <w:tc>
          <w:tcPr>
            <w:tcW w:w="1985" w:type="dxa"/>
          </w:tcPr>
          <w:p w:rsidR="000C569B" w:rsidRPr="00A829A0" w:rsidRDefault="000C569B" w:rsidP="00C276FD">
            <w:pPr>
              <w:spacing w:before="120" w:after="2" w:line="480" w:lineRule="auto"/>
              <w:jc w:val="center"/>
              <w:rPr>
                <w:rFonts w:ascii="Arial" w:eastAsiaTheme="minorHAnsi" w:hAnsi="Arial" w:cstheme="minorBidi"/>
                <w:color w:val="595959" w:themeColor="text1" w:themeTint="A6"/>
              </w:rPr>
            </w:pPr>
            <w:r w:rsidRPr="00A829A0">
              <w:rPr>
                <w:rFonts w:ascii="Arial" w:eastAsiaTheme="minorHAnsi" w:hAnsi="Arial" w:cstheme="minorBidi"/>
                <w:color w:val="595959" w:themeColor="text1" w:themeTint="A6"/>
              </w:rPr>
              <w:t>8pm – 10pm</w:t>
            </w:r>
          </w:p>
        </w:tc>
      </w:tr>
      <w:bookmarkEnd w:id="0"/>
    </w:tbl>
    <w:p w:rsidR="00783DC9" w:rsidRPr="00A829A0" w:rsidRDefault="00717C3C" w:rsidP="00783DC9"/>
    <w:sectPr w:rsidR="00783DC9" w:rsidRPr="00A829A0" w:rsidSect="00A829A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6834" w:h="11904" w:orient="landscape"/>
      <w:pgMar w:top="2835" w:right="1418" w:bottom="1134" w:left="2268" w:header="851" w:footer="709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Default="004908D5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A29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3DC9" w:rsidRDefault="00717C3C" w:rsidP="00783DC9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Pr="00DA296B" w:rsidRDefault="00CD044F" w:rsidP="00783DC9">
    <w:pPr>
      <w:pStyle w:val="Footer"/>
      <w:ind w:right="360"/>
      <w:jc w:val="right"/>
      <w:rPr>
        <w:rFonts w:ascii="Arial" w:hAnsi="Arial"/>
        <w:color w:val="008000"/>
      </w:rPr>
    </w:pPr>
    <w:r w:rsidRPr="00DA296B">
      <w:rPr>
        <w:rFonts w:ascii="Arial" w:hAnsi="Arial"/>
        <w:noProof/>
        <w:color w:val="0080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9863455</wp:posOffset>
          </wp:positionV>
          <wp:extent cx="7560310" cy="194945"/>
          <wp:effectExtent l="25400" t="0" r="8890" b="0"/>
          <wp:wrapNone/>
          <wp:docPr id="2" name="Picture 2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WK_ebook_blank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296B" w:rsidRPr="00DA296B">
      <w:rPr>
        <w:rFonts w:ascii="Arial" w:hAnsi="Arial"/>
        <w:color w:val="008000"/>
      </w:rPr>
      <w:t>planningwithkids.com</w:t>
    </w: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Header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83DC9" w:rsidRPr="00783DC9" w:rsidRDefault="00CD044F" w:rsidP="00783DC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1651635</wp:posOffset>
          </wp:positionH>
          <wp:positionV relativeFrom="page">
            <wp:posOffset>63500</wp:posOffset>
          </wp:positionV>
          <wp:extent cx="7560945" cy="1257300"/>
          <wp:effectExtent l="25400" t="0" r="8255" b="0"/>
          <wp:wrapNone/>
          <wp:docPr id="3" name="Picture 3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WK_ebook_blank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296B" w:rsidRDefault="00DA296B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0C569B"/>
    <w:rsid w:val="000C569B"/>
    <w:rsid w:val="003D7D91"/>
    <w:rsid w:val="004908D5"/>
    <w:rsid w:val="00717C3C"/>
    <w:rsid w:val="00836E42"/>
    <w:rsid w:val="009400E0"/>
    <w:rsid w:val="0095020A"/>
    <w:rsid w:val="00A829A0"/>
    <w:rsid w:val="00C41E03"/>
    <w:rsid w:val="00CD044F"/>
    <w:rsid w:val="00DA296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69B"/>
    <w:pPr>
      <w:spacing w:after="200"/>
    </w:pPr>
    <w:rPr>
      <w:rFonts w:ascii="Garamond" w:eastAsia="Cambria" w:hAnsi="Garamond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="Times New Roman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="Times New Roman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/>
      <w:outlineLvl w:val="2"/>
    </w:pPr>
    <w:rPr>
      <w:b/>
      <w:bCs/>
      <w:i/>
      <w:color w:val="2AA299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="Times New Roman" w:hAnsi="Arial" w:cs="Times New Roman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="Times New Roman" w:hAnsi="Arial" w:cs="Times New Roman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783D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83D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6</TotalTime>
  <Pages>1</Pages>
  <Words>42</Words>
  <Characters>240</Characters>
  <Application>Microsoft Word 12.0.0</Application>
  <DocSecurity>0</DocSecurity>
  <Lines>2</Lines>
  <Paragraphs>1</Paragraphs>
  <ScaleCrop>false</ScaleCrop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5</cp:revision>
  <cp:lastPrinted>2012-04-13T05:15:00Z</cp:lastPrinted>
  <dcterms:created xsi:type="dcterms:W3CDTF">2012-05-27T12:19:00Z</dcterms:created>
  <dcterms:modified xsi:type="dcterms:W3CDTF">2012-05-27T12:26:00Z</dcterms:modified>
</cp:coreProperties>
</file>