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BB719" w14:textId="183440D4" w:rsidR="00574274" w:rsidRPr="00574274" w:rsidRDefault="009D046D" w:rsidP="00574274">
      <w:pPr>
        <w:spacing w:before="0" w:line="240" w:lineRule="auto"/>
        <w:jc w:val="center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DCFCD8" wp14:editId="57DCA3A3">
                <wp:simplePos x="0" y="0"/>
                <wp:positionH relativeFrom="column">
                  <wp:posOffset>914400</wp:posOffset>
                </wp:positionH>
                <wp:positionV relativeFrom="paragraph">
                  <wp:posOffset>-914400</wp:posOffset>
                </wp:positionV>
                <wp:extent cx="5257800" cy="800100"/>
                <wp:effectExtent l="0" t="508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1EC6" w14:textId="2E700CB8" w:rsidR="002654C5" w:rsidRPr="005C48C5" w:rsidRDefault="002654C5" w:rsidP="00783DC9">
                            <w:pPr>
                              <w:jc w:val="right"/>
                              <w:rPr>
                                <w:rFonts w:ascii="VIC MODERN  CURSIVE-Regular" w:hAnsi="VIC MODERN  CURSIVE-Regular"/>
                                <w:b/>
                                <w:color w:val="54B994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5C48C5">
                              <w:rPr>
                                <w:rFonts w:ascii="VIC MODERN  CURSIVE-Regular" w:hAnsi="VIC MODERN  CURSIVE-Regular"/>
                                <w:b/>
                                <w:color w:val="54B994"/>
                                <w:sz w:val="36"/>
                                <w:szCs w:val="36"/>
                                <w:lang w:val="en-AU"/>
                              </w:rPr>
                              <w:t>LUNCH BOX CALENDAR FUNDRAISER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-71.95pt;width:41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" filled="f" stroked="f">
                <v:textbox inset=",7.2pt,,7.2pt">
                  <w:txbxContent>
                    <w:p w14:paraId="7A0C1EC6" w14:textId="2E700CB8" w:rsidR="002654C5" w:rsidRPr="005C48C5" w:rsidRDefault="002654C5" w:rsidP="00783DC9">
                      <w:pPr>
                        <w:jc w:val="right"/>
                        <w:rPr>
                          <w:rFonts w:ascii="VIC MODERN  CURSIVE-Regular" w:hAnsi="VIC MODERN  CURSIVE-Regular"/>
                          <w:b/>
                          <w:color w:val="54B994"/>
                          <w:sz w:val="36"/>
                          <w:szCs w:val="36"/>
                          <w:lang w:val="en-AU"/>
                        </w:rPr>
                      </w:pPr>
                      <w:r w:rsidRPr="005C48C5">
                        <w:rPr>
                          <w:rFonts w:ascii="VIC MODERN  CURSIVE-Regular" w:hAnsi="VIC MODERN  CURSIVE-Regular"/>
                          <w:b/>
                          <w:color w:val="54B994"/>
                          <w:sz w:val="36"/>
                          <w:szCs w:val="36"/>
                          <w:lang w:val="en-AU"/>
                        </w:rPr>
                        <w:t>LUNCH BOX CALENDAR FUNDRAISER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7993">
        <w:rPr>
          <w:b/>
          <w:i/>
          <w:sz w:val="20"/>
          <w:szCs w:val="20"/>
        </w:rPr>
        <w:t xml:space="preserve">  </w:t>
      </w:r>
      <w:r w:rsidR="00047993" w:rsidRPr="00047993">
        <w:rPr>
          <w:b/>
          <w:i/>
          <w:sz w:val="32"/>
          <w:szCs w:val="32"/>
        </w:rPr>
        <w:t xml:space="preserve">Find </w:t>
      </w:r>
      <w:r w:rsidR="00574274" w:rsidRPr="00047993">
        <w:rPr>
          <w:b/>
          <w:i/>
          <w:sz w:val="32"/>
          <w:szCs w:val="32"/>
        </w:rPr>
        <w:t>kids’ lunch boxes</w:t>
      </w:r>
      <w:r w:rsidR="00047993" w:rsidRPr="00047993">
        <w:rPr>
          <w:b/>
          <w:i/>
          <w:sz w:val="32"/>
          <w:szCs w:val="32"/>
        </w:rPr>
        <w:t xml:space="preserve"> a challenge</w:t>
      </w:r>
      <w:r w:rsidR="00574274" w:rsidRPr="00047993">
        <w:rPr>
          <w:b/>
          <w:i/>
          <w:sz w:val="32"/>
          <w:szCs w:val="32"/>
        </w:rPr>
        <w:t>?</w:t>
      </w:r>
    </w:p>
    <w:p w14:paraId="022FD83A" w14:textId="77777777" w:rsidR="008128B2" w:rsidRDefault="008128B2" w:rsidP="00574274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1679"/>
        <w:gridCol w:w="1134"/>
        <w:gridCol w:w="1134"/>
        <w:gridCol w:w="1134"/>
      </w:tblGrid>
      <w:tr w:rsidR="00574274" w14:paraId="5B36C2C8" w14:textId="77777777" w:rsidTr="00D96352">
        <w:tc>
          <w:tcPr>
            <w:tcW w:w="4700" w:type="dxa"/>
          </w:tcPr>
          <w:p w14:paraId="52040CB3" w14:textId="718F620F" w:rsidR="00574274" w:rsidRPr="009D046D" w:rsidRDefault="00574274" w:rsidP="00CE3D16">
            <w:pPr>
              <w:rPr>
                <w:sz w:val="20"/>
                <w:szCs w:val="20"/>
              </w:rPr>
            </w:pPr>
            <w:r w:rsidRPr="009D046D">
              <w:rPr>
                <w:sz w:val="20"/>
                <w:szCs w:val="20"/>
              </w:rPr>
              <w:t>The Planning With Kids Family Planner Lunch Box</w:t>
            </w:r>
            <w:r w:rsidR="002654C5">
              <w:rPr>
                <w:sz w:val="20"/>
                <w:szCs w:val="20"/>
              </w:rPr>
              <w:t xml:space="preserve"> Calendar can help you with all</w:t>
            </w:r>
            <w:r w:rsidRPr="009D046D">
              <w:rPr>
                <w:sz w:val="20"/>
                <w:szCs w:val="20"/>
              </w:rPr>
              <w:t xml:space="preserve"> the challenges putting together </w:t>
            </w:r>
            <w:r w:rsidR="00047993">
              <w:rPr>
                <w:sz w:val="20"/>
                <w:szCs w:val="20"/>
              </w:rPr>
              <w:t xml:space="preserve">a </w:t>
            </w:r>
            <w:r w:rsidRPr="009D046D">
              <w:rPr>
                <w:sz w:val="20"/>
                <w:szCs w:val="20"/>
              </w:rPr>
              <w:t>nutritious and kid accepted lunch boxes pose</w:t>
            </w:r>
            <w:r w:rsidR="00856D2F">
              <w:rPr>
                <w:sz w:val="20"/>
                <w:szCs w:val="20"/>
              </w:rPr>
              <w:t>s</w:t>
            </w:r>
            <w:r w:rsidRPr="009D046D">
              <w:rPr>
                <w:sz w:val="20"/>
                <w:szCs w:val="20"/>
              </w:rPr>
              <w:t>.</w:t>
            </w:r>
            <w:r w:rsidRPr="009D046D">
              <w:rPr>
                <w:sz w:val="20"/>
                <w:szCs w:val="20"/>
                <w:lang w:val="en-AU"/>
              </w:rPr>
              <w:t xml:space="preserve"> It includes:</w:t>
            </w:r>
          </w:p>
          <w:p w14:paraId="00681682" w14:textId="77777777" w:rsidR="00574274" w:rsidRPr="009D046D" w:rsidRDefault="00574274" w:rsidP="00CE3D16">
            <w:pPr>
              <w:numPr>
                <w:ilvl w:val="0"/>
                <w:numId w:val="2"/>
              </w:numPr>
              <w:rPr>
                <w:sz w:val="20"/>
                <w:szCs w:val="20"/>
                <w:lang w:val="en-AU"/>
              </w:rPr>
            </w:pPr>
            <w:r w:rsidRPr="009D046D">
              <w:rPr>
                <w:sz w:val="20"/>
                <w:szCs w:val="20"/>
                <w:lang w:val="en-AU"/>
              </w:rPr>
              <w:t>A guide on how to create a simple lunch box process to take the hassle out of making the kids’ lunches each day.</w:t>
            </w:r>
          </w:p>
          <w:p w14:paraId="3434323F" w14:textId="616F7676" w:rsidR="00574274" w:rsidRDefault="00574274" w:rsidP="00CE3D16">
            <w:pPr>
              <w:numPr>
                <w:ilvl w:val="0"/>
                <w:numId w:val="2"/>
              </w:numPr>
              <w:rPr>
                <w:sz w:val="20"/>
                <w:szCs w:val="20"/>
                <w:lang w:val="en-AU"/>
              </w:rPr>
            </w:pPr>
            <w:r w:rsidRPr="009D046D">
              <w:rPr>
                <w:sz w:val="20"/>
                <w:szCs w:val="20"/>
                <w:lang w:val="en-AU"/>
              </w:rPr>
              <w:t xml:space="preserve">A recipe </w:t>
            </w:r>
            <w:r w:rsidR="002654C5">
              <w:rPr>
                <w:sz w:val="20"/>
                <w:szCs w:val="20"/>
                <w:lang w:val="en-AU"/>
              </w:rPr>
              <w:t>for</w:t>
            </w:r>
            <w:r w:rsidRPr="009D046D">
              <w:rPr>
                <w:sz w:val="20"/>
                <w:szCs w:val="20"/>
                <w:lang w:val="en-AU"/>
              </w:rPr>
              <w:t xml:space="preserve"> a gluten and nut free item to make for the lunch boxes each month.</w:t>
            </w:r>
          </w:p>
          <w:p w14:paraId="51787D7E" w14:textId="77777777" w:rsidR="00574274" w:rsidRPr="009D046D" w:rsidRDefault="00574274" w:rsidP="00CE3D16">
            <w:pPr>
              <w:numPr>
                <w:ilvl w:val="0"/>
                <w:numId w:val="2"/>
              </w:numPr>
              <w:rPr>
                <w:sz w:val="20"/>
                <w:szCs w:val="20"/>
                <w:lang w:val="en-AU"/>
              </w:rPr>
            </w:pPr>
            <w:r w:rsidRPr="009D046D">
              <w:rPr>
                <w:sz w:val="20"/>
                <w:szCs w:val="20"/>
                <w:lang w:val="en-AU"/>
              </w:rPr>
              <w:t>An example of what to pack in the lunch box each month.</w:t>
            </w:r>
          </w:p>
          <w:p w14:paraId="16733480" w14:textId="77777777" w:rsidR="00574274" w:rsidRPr="009D046D" w:rsidRDefault="00574274" w:rsidP="00CE3D16">
            <w:pPr>
              <w:numPr>
                <w:ilvl w:val="0"/>
                <w:numId w:val="2"/>
              </w:numPr>
              <w:rPr>
                <w:sz w:val="20"/>
                <w:szCs w:val="20"/>
                <w:lang w:val="en-AU"/>
              </w:rPr>
            </w:pPr>
            <w:r w:rsidRPr="009D046D">
              <w:rPr>
                <w:sz w:val="20"/>
                <w:szCs w:val="20"/>
                <w:lang w:val="en-AU"/>
              </w:rPr>
              <w:t>A list of common seasonal fruit and veg for each month.</w:t>
            </w:r>
          </w:p>
          <w:p w14:paraId="5CB1D14A" w14:textId="77777777" w:rsidR="00574274" w:rsidRPr="009D046D" w:rsidRDefault="00574274" w:rsidP="00CE3D16">
            <w:pPr>
              <w:numPr>
                <w:ilvl w:val="0"/>
                <w:numId w:val="2"/>
              </w:numPr>
              <w:rPr>
                <w:sz w:val="20"/>
                <w:szCs w:val="20"/>
                <w:lang w:val="en-AU"/>
              </w:rPr>
            </w:pPr>
            <w:r w:rsidRPr="009D046D">
              <w:rPr>
                <w:sz w:val="20"/>
                <w:szCs w:val="20"/>
                <w:lang w:val="en-AU"/>
              </w:rPr>
              <w:t>A planner section to have a column each for the kids to keep track of their activities and appointments.</w:t>
            </w:r>
          </w:p>
          <w:p w14:paraId="6D580740" w14:textId="77777777" w:rsidR="00574274" w:rsidRDefault="00574274" w:rsidP="00CE3D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1" w:type="dxa"/>
            <w:gridSpan w:val="4"/>
          </w:tcPr>
          <w:p w14:paraId="651B1663" w14:textId="776A6F44" w:rsidR="00574274" w:rsidRDefault="00CE3D16" w:rsidP="00CE3D1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3B73F2" wp14:editId="7EF5D96E">
                  <wp:extent cx="2168253" cy="39674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.tif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94" cy="396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2F" w14:paraId="0513922B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700" w:type="dxa"/>
          </w:tcPr>
          <w:p w14:paraId="2202F438" w14:textId="447D765A" w:rsidR="00856D2F" w:rsidRPr="00CB49CF" w:rsidRDefault="00856D2F" w:rsidP="00783DC9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Name:</w:t>
            </w:r>
          </w:p>
        </w:tc>
        <w:tc>
          <w:tcPr>
            <w:tcW w:w="5081" w:type="dxa"/>
            <w:gridSpan w:val="4"/>
          </w:tcPr>
          <w:p w14:paraId="665FD24C" w14:textId="531FA4C1" w:rsidR="00856D2F" w:rsidRPr="00CB49CF" w:rsidRDefault="00856D2F" w:rsidP="00783DC9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Contact number</w:t>
            </w:r>
            <w:r w:rsidR="00CB49CF" w:rsidRPr="00CB49CF">
              <w:rPr>
                <w:b/>
                <w:sz w:val="20"/>
                <w:szCs w:val="20"/>
              </w:rPr>
              <w:t>:</w:t>
            </w:r>
          </w:p>
        </w:tc>
      </w:tr>
      <w:tr w:rsidR="00856D2F" w14:paraId="10CA85D8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781" w:type="dxa"/>
            <w:gridSpan w:val="5"/>
          </w:tcPr>
          <w:p w14:paraId="244BF389" w14:textId="559DEC57" w:rsidR="00856D2F" w:rsidRPr="00CB49CF" w:rsidRDefault="00856D2F" w:rsidP="00783DC9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Email address:</w:t>
            </w:r>
          </w:p>
        </w:tc>
      </w:tr>
      <w:tr w:rsidR="00A712AD" w14:paraId="1EE9D6FD" w14:textId="77777777" w:rsidTr="0026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781" w:type="dxa"/>
            <w:gridSpan w:val="5"/>
          </w:tcPr>
          <w:p w14:paraId="416370C4" w14:textId="2145B99A" w:rsidR="00A712AD" w:rsidRPr="00CB49CF" w:rsidRDefault="00A712AD" w:rsidP="00DD00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Payme</w:t>
            </w:r>
            <w:r w:rsidR="00DD0020">
              <w:rPr>
                <w:b/>
                <w:sz w:val="20"/>
                <w:szCs w:val="20"/>
              </w:rPr>
              <w:t xml:space="preserve">nt method (circle):   Cash     </w:t>
            </w:r>
            <w:r>
              <w:rPr>
                <w:b/>
                <w:sz w:val="20"/>
                <w:szCs w:val="20"/>
              </w:rPr>
              <w:t xml:space="preserve"> Cheque made payable to </w:t>
            </w:r>
            <w:r w:rsidRPr="00A712AD">
              <w:rPr>
                <w:b/>
                <w:color w:val="FF0000"/>
                <w:sz w:val="20"/>
                <w:szCs w:val="20"/>
              </w:rPr>
              <w:t>(insert name</w:t>
            </w:r>
            <w:r w:rsidR="00C70656">
              <w:rPr>
                <w:b/>
                <w:color w:val="FF0000"/>
                <w:sz w:val="20"/>
                <w:szCs w:val="20"/>
              </w:rPr>
              <w:t xml:space="preserve"> eg PFA ABC School</w:t>
            </w:r>
            <w:bookmarkStart w:id="0" w:name="_GoBack"/>
            <w:bookmarkEnd w:id="0"/>
            <w:r w:rsidRPr="00A712AD">
              <w:rPr>
                <w:b/>
                <w:color w:val="FF0000"/>
                <w:sz w:val="20"/>
                <w:szCs w:val="20"/>
              </w:rPr>
              <w:t>)</w:t>
            </w:r>
          </w:p>
        </w:tc>
      </w:tr>
      <w:tr w:rsidR="00F26E8C" w:rsidRPr="00CB49CF" w14:paraId="6850802F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6379" w:type="dxa"/>
            <w:gridSpan w:val="2"/>
          </w:tcPr>
          <w:p w14:paraId="6A1A1074" w14:textId="77777777" w:rsidR="00F26E8C" w:rsidRPr="00CB49CF" w:rsidRDefault="00F26E8C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NAME:</w:t>
            </w:r>
          </w:p>
        </w:tc>
        <w:tc>
          <w:tcPr>
            <w:tcW w:w="1134" w:type="dxa"/>
          </w:tcPr>
          <w:p w14:paraId="04F623E3" w14:textId="0444227A" w:rsidR="00F26E8C" w:rsidRPr="00CB49CF" w:rsidRDefault="00D96352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134" w:type="dxa"/>
          </w:tcPr>
          <w:p w14:paraId="71CB6499" w14:textId="5924EE63" w:rsidR="00F26E8C" w:rsidRPr="00CB49CF" w:rsidRDefault="00C6373E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Price</w:t>
            </w:r>
          </w:p>
        </w:tc>
        <w:tc>
          <w:tcPr>
            <w:tcW w:w="1134" w:type="dxa"/>
          </w:tcPr>
          <w:p w14:paraId="22DF3712" w14:textId="44EB45FC" w:rsidR="00F26E8C" w:rsidRPr="00CB49CF" w:rsidRDefault="00D96352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Total</w:t>
            </w:r>
          </w:p>
        </w:tc>
      </w:tr>
      <w:tr w:rsidR="00F26E8C" w14:paraId="002FD8AF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6379" w:type="dxa"/>
            <w:gridSpan w:val="2"/>
          </w:tcPr>
          <w:p w14:paraId="73527253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F8BF88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D8951B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DCF856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</w:tr>
      <w:tr w:rsidR="00F26E8C" w14:paraId="1B619C0A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6379" w:type="dxa"/>
            <w:gridSpan w:val="2"/>
          </w:tcPr>
          <w:p w14:paraId="46985218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92361D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32E520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8D00B9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</w:tr>
      <w:tr w:rsidR="00F26E8C" w14:paraId="53663242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6379" w:type="dxa"/>
            <w:gridSpan w:val="2"/>
          </w:tcPr>
          <w:p w14:paraId="0AABF597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F9600D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E67D0E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5873FA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</w:tr>
      <w:tr w:rsidR="00F26E8C" w14:paraId="6FECC03F" w14:textId="77777777" w:rsidTr="003B01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6379" w:type="dxa"/>
            <w:gridSpan w:val="2"/>
          </w:tcPr>
          <w:p w14:paraId="12A2F229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30BCC1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C5F1E2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DD46AB" w14:textId="77777777" w:rsidR="00F26E8C" w:rsidRDefault="00F26E8C" w:rsidP="00C6373E">
            <w:pPr>
              <w:rPr>
                <w:sz w:val="20"/>
                <w:szCs w:val="20"/>
              </w:rPr>
            </w:pPr>
          </w:p>
        </w:tc>
      </w:tr>
    </w:tbl>
    <w:p w14:paraId="483F3902" w14:textId="066F1DC4" w:rsidR="003A5C52" w:rsidRDefault="003A5C52" w:rsidP="00047993">
      <w:pPr>
        <w:rPr>
          <w:sz w:val="20"/>
          <w:szCs w:val="20"/>
        </w:rPr>
      </w:pPr>
      <w:r>
        <w:rPr>
          <w:sz w:val="20"/>
          <w:szCs w:val="20"/>
        </w:rPr>
        <w:t>Share this offer with family,</w:t>
      </w:r>
      <w:r w:rsidR="00856D2F">
        <w:rPr>
          <w:sz w:val="20"/>
          <w:szCs w:val="20"/>
        </w:rPr>
        <w:t xml:space="preserve"> friends and neighbours. </w:t>
      </w:r>
      <w:r>
        <w:rPr>
          <w:sz w:val="20"/>
          <w:szCs w:val="20"/>
        </w:rPr>
        <w:t xml:space="preserve">For every calendar sold you will be raising $15 for your school. We will be using these funds to </w:t>
      </w:r>
      <w:r w:rsidRPr="00CB49CF">
        <w:rPr>
          <w:color w:val="FF0000"/>
          <w:sz w:val="20"/>
          <w:szCs w:val="20"/>
        </w:rPr>
        <w:t xml:space="preserve">(insert </w:t>
      </w:r>
      <w:r>
        <w:rPr>
          <w:color w:val="FF0000"/>
          <w:sz w:val="20"/>
          <w:szCs w:val="20"/>
        </w:rPr>
        <w:t>initiative eg new shade sail for sand pit</w:t>
      </w:r>
      <w:r w:rsidRPr="00CB49CF">
        <w:rPr>
          <w:color w:val="FF0000"/>
          <w:sz w:val="20"/>
          <w:szCs w:val="20"/>
        </w:rPr>
        <w:t>)</w:t>
      </w:r>
      <w:r>
        <w:rPr>
          <w:color w:val="FF0000"/>
          <w:sz w:val="20"/>
          <w:szCs w:val="20"/>
        </w:rPr>
        <w:t>.</w:t>
      </w:r>
    </w:p>
    <w:p w14:paraId="315D4AFA" w14:textId="3C7AEAB4" w:rsidR="00856D2F" w:rsidRDefault="00047993" w:rsidP="00047993">
      <w:pPr>
        <w:rPr>
          <w:sz w:val="20"/>
          <w:szCs w:val="20"/>
        </w:rPr>
      </w:pPr>
      <w:r w:rsidRPr="00047993">
        <w:rPr>
          <w:sz w:val="20"/>
          <w:szCs w:val="20"/>
        </w:rPr>
        <w:t xml:space="preserve">Please return this form and payment to </w:t>
      </w:r>
      <w:r w:rsidRPr="00CB49CF">
        <w:rPr>
          <w:color w:val="FF0000"/>
          <w:sz w:val="20"/>
          <w:szCs w:val="20"/>
        </w:rPr>
        <w:t xml:space="preserve">(insert coordinator,s </w:t>
      </w:r>
      <w:r w:rsidR="00856D2F" w:rsidRPr="00CB49CF">
        <w:rPr>
          <w:color w:val="FF0000"/>
          <w:sz w:val="20"/>
          <w:szCs w:val="20"/>
        </w:rPr>
        <w:t>name)</w:t>
      </w:r>
      <w:r w:rsidR="00856D2F">
        <w:rPr>
          <w:sz w:val="20"/>
          <w:szCs w:val="20"/>
        </w:rPr>
        <w:t xml:space="preserve"> b</w:t>
      </w:r>
      <w:r w:rsidRPr="00047993">
        <w:rPr>
          <w:sz w:val="20"/>
          <w:szCs w:val="20"/>
        </w:rPr>
        <w:t>y</w:t>
      </w:r>
      <w:r w:rsidR="00CB49CF">
        <w:rPr>
          <w:sz w:val="20"/>
          <w:szCs w:val="20"/>
        </w:rPr>
        <w:t xml:space="preserve"> </w:t>
      </w:r>
      <w:r w:rsidR="00856D2F" w:rsidRPr="00CB49CF">
        <w:rPr>
          <w:b/>
          <w:sz w:val="20"/>
          <w:szCs w:val="20"/>
        </w:rPr>
        <w:t>Thursday 4</w:t>
      </w:r>
      <w:r w:rsidR="00856D2F" w:rsidRPr="00CB49CF">
        <w:rPr>
          <w:b/>
          <w:sz w:val="20"/>
          <w:szCs w:val="20"/>
          <w:vertAlign w:val="superscript"/>
        </w:rPr>
        <w:t>th</w:t>
      </w:r>
      <w:r w:rsidR="00856D2F" w:rsidRPr="00CB49CF">
        <w:rPr>
          <w:b/>
          <w:sz w:val="20"/>
          <w:szCs w:val="20"/>
        </w:rPr>
        <w:t xml:space="preserve"> December 2014.</w:t>
      </w:r>
      <w:r w:rsidR="003A5C52">
        <w:rPr>
          <w:b/>
          <w:sz w:val="20"/>
          <w:szCs w:val="20"/>
        </w:rPr>
        <w:t xml:space="preserve"> </w:t>
      </w:r>
    </w:p>
    <w:sectPr w:rsidR="00856D2F" w:rsidSect="003B017C">
      <w:headerReference w:type="default" r:id="rId9"/>
      <w:footerReference w:type="even" r:id="rId10"/>
      <w:footerReference w:type="default" r:id="rId11"/>
      <w:pgSz w:w="11901" w:h="16817"/>
      <w:pgMar w:top="2268" w:right="1134" w:bottom="1077" w:left="1134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64F8F" w14:textId="77777777" w:rsidR="002654C5" w:rsidRDefault="002654C5">
      <w:pPr>
        <w:spacing w:before="0" w:line="240" w:lineRule="auto"/>
      </w:pPr>
      <w:r>
        <w:separator/>
      </w:r>
    </w:p>
  </w:endnote>
  <w:endnote w:type="continuationSeparator" w:id="0">
    <w:p w14:paraId="52389F5F" w14:textId="77777777" w:rsidR="002654C5" w:rsidRDefault="002654C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C MODERN  CURSIVE-Regular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4B562" w14:textId="77777777" w:rsidR="002654C5" w:rsidRDefault="002654C5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F44F9" w14:textId="77777777" w:rsidR="002654C5" w:rsidRDefault="002654C5" w:rsidP="00783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63A94" w14:textId="77777777" w:rsidR="002654C5" w:rsidRDefault="002654C5" w:rsidP="00783DC9">
    <w:pPr>
      <w:pStyle w:val="Footer"/>
      <w:ind w:right="360"/>
      <w:jc w:val="right"/>
    </w:pPr>
    <w:r w:rsidRPr="00783DC9">
      <w:rPr>
        <w:noProof/>
      </w:rPr>
      <w:drawing>
        <wp:anchor distT="0" distB="0" distL="114300" distR="114300" simplePos="0" relativeHeight="251661312" behindDoc="1" locked="0" layoutInCell="1" allowOverlap="1" wp14:anchorId="0EF1D84B" wp14:editId="6F036652">
          <wp:simplePos x="0" y="0"/>
          <wp:positionH relativeFrom="page">
            <wp:posOffset>0</wp:posOffset>
          </wp:positionH>
          <wp:positionV relativeFrom="page">
            <wp:posOffset>9863667</wp:posOffset>
          </wp:positionV>
          <wp:extent cx="7560310" cy="194733"/>
          <wp:effectExtent l="25400" t="0" r="8890" b="0"/>
          <wp:wrapNone/>
          <wp:docPr id="8" name="Picture 8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F30BC" w14:textId="77777777" w:rsidR="002654C5" w:rsidRDefault="002654C5">
      <w:pPr>
        <w:spacing w:before="0" w:line="240" w:lineRule="auto"/>
      </w:pPr>
      <w:r>
        <w:separator/>
      </w:r>
    </w:p>
  </w:footnote>
  <w:footnote w:type="continuationSeparator" w:id="0">
    <w:p w14:paraId="036FCE67" w14:textId="77777777" w:rsidR="002654C5" w:rsidRDefault="002654C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5C61" w14:textId="77777777" w:rsidR="002654C5" w:rsidRPr="00783DC9" w:rsidRDefault="002654C5" w:rsidP="00783DC9">
    <w:pPr>
      <w:pStyle w:val="Header"/>
    </w:pPr>
    <w:r w:rsidRPr="00783DC9">
      <w:rPr>
        <w:noProof/>
      </w:rPr>
      <w:drawing>
        <wp:anchor distT="0" distB="0" distL="114300" distR="114300" simplePos="0" relativeHeight="251659264" behindDoc="1" locked="0" layoutInCell="1" allowOverlap="1" wp14:anchorId="2E93C773" wp14:editId="76575201">
          <wp:simplePos x="0" y="0"/>
          <wp:positionH relativeFrom="page">
            <wp:posOffset>0</wp:posOffset>
          </wp:positionH>
          <wp:positionV relativeFrom="page">
            <wp:posOffset>68580</wp:posOffset>
          </wp:positionV>
          <wp:extent cx="7560945" cy="1257300"/>
          <wp:effectExtent l="25400" t="0" r="8255" b="0"/>
          <wp:wrapNone/>
          <wp:docPr id="10" name="Picture 10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75"/>
    <w:multiLevelType w:val="multilevel"/>
    <w:tmpl w:val="A2E0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D"/>
    <w:rsid w:val="00047993"/>
    <w:rsid w:val="00161AE7"/>
    <w:rsid w:val="002654C5"/>
    <w:rsid w:val="00344AFD"/>
    <w:rsid w:val="003A5C52"/>
    <w:rsid w:val="003B017C"/>
    <w:rsid w:val="003F682C"/>
    <w:rsid w:val="00574274"/>
    <w:rsid w:val="005C48C5"/>
    <w:rsid w:val="00783DC9"/>
    <w:rsid w:val="008128B2"/>
    <w:rsid w:val="00856D2F"/>
    <w:rsid w:val="00952B99"/>
    <w:rsid w:val="009D046D"/>
    <w:rsid w:val="00A712AD"/>
    <w:rsid w:val="00C6373E"/>
    <w:rsid w:val="00C70656"/>
    <w:rsid w:val="00CB49CF"/>
    <w:rsid w:val="00CE3D16"/>
    <w:rsid w:val="00D96352"/>
    <w:rsid w:val="00DD0020"/>
    <w:rsid w:val="00E443AC"/>
    <w:rsid w:val="00F26E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97F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42</TotalTime>
  <Pages>1</Pages>
  <Words>165</Words>
  <Characters>944</Characters>
  <Application>Microsoft Macintosh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15</cp:revision>
  <cp:lastPrinted>2014-11-07T00:14:00Z</cp:lastPrinted>
  <dcterms:created xsi:type="dcterms:W3CDTF">2014-11-06T23:16:00Z</dcterms:created>
  <dcterms:modified xsi:type="dcterms:W3CDTF">2014-11-07T05:36:00Z</dcterms:modified>
</cp:coreProperties>
</file>