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FD83A" w14:textId="2422AB86" w:rsidR="008128B2" w:rsidRPr="00D520DE" w:rsidRDefault="009D046D" w:rsidP="00D520DE">
      <w:pPr>
        <w:spacing w:before="0" w:line="240" w:lineRule="auto"/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DCFCD8" wp14:editId="57DCA3A3">
                <wp:simplePos x="0" y="0"/>
                <wp:positionH relativeFrom="column">
                  <wp:posOffset>914400</wp:posOffset>
                </wp:positionH>
                <wp:positionV relativeFrom="paragraph">
                  <wp:posOffset>-914400</wp:posOffset>
                </wp:positionV>
                <wp:extent cx="5257800" cy="800100"/>
                <wp:effectExtent l="0" t="508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1EC6" w14:textId="2E700CB8" w:rsidR="00CA35F5" w:rsidRPr="005C48C5" w:rsidRDefault="00CA35F5" w:rsidP="00783DC9">
                            <w:pPr>
                              <w:jc w:val="right"/>
                              <w:rPr>
                                <w:rFonts w:ascii="VIC MODERN  CURSIVE-Regular" w:hAnsi="VIC MODERN  CURSIVE-Regular"/>
                                <w:b/>
                                <w:color w:val="54B994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5C48C5">
                              <w:rPr>
                                <w:rFonts w:ascii="VIC MODERN  CURSIVE-Regular" w:hAnsi="VIC MODERN  CURSIVE-Regular"/>
                                <w:b/>
                                <w:color w:val="54B994"/>
                                <w:sz w:val="36"/>
                                <w:szCs w:val="36"/>
                                <w:lang w:val="en-AU"/>
                              </w:rPr>
                              <w:t>LUNCH BOX CALENDAR FUNDRAISER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-71.95pt;width:41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" filled="f" stroked="f">
                <v:textbox inset=",7.2pt,,7.2pt">
                  <w:txbxContent>
                    <w:p w14:paraId="7A0C1EC6" w14:textId="2E700CB8" w:rsidR="00CA35F5" w:rsidRPr="005C48C5" w:rsidRDefault="00CA35F5" w:rsidP="00783DC9">
                      <w:pPr>
                        <w:jc w:val="right"/>
                        <w:rPr>
                          <w:rFonts w:ascii="VIC MODERN  CURSIVE-Regular" w:hAnsi="VIC MODERN  CURSIVE-Regular"/>
                          <w:b/>
                          <w:color w:val="54B994"/>
                          <w:sz w:val="36"/>
                          <w:szCs w:val="36"/>
                          <w:lang w:val="en-AU"/>
                        </w:rPr>
                      </w:pPr>
                      <w:r w:rsidRPr="005C48C5">
                        <w:rPr>
                          <w:rFonts w:ascii="VIC MODERN  CURSIVE-Regular" w:hAnsi="VIC MODERN  CURSIVE-Regular"/>
                          <w:b/>
                          <w:color w:val="54B994"/>
                          <w:sz w:val="36"/>
                          <w:szCs w:val="36"/>
                          <w:lang w:val="en-AU"/>
                        </w:rPr>
                        <w:t>LUNCH BOX CALENDAR FUNDRAISER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79A0">
        <w:rPr>
          <w:b/>
          <w:i/>
          <w:sz w:val="20"/>
          <w:szCs w:val="20"/>
        </w:rPr>
        <w:t xml:space="preserve"> </w:t>
      </w:r>
      <w:r w:rsidR="00F679A0" w:rsidRPr="00F679A0">
        <w:rPr>
          <w:b/>
          <w:sz w:val="48"/>
          <w:szCs w:val="48"/>
        </w:rPr>
        <w:t>Order collation form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79"/>
        <w:gridCol w:w="1134"/>
        <w:gridCol w:w="1134"/>
        <w:gridCol w:w="1134"/>
      </w:tblGrid>
      <w:tr w:rsidR="00F26E8C" w:rsidRPr="00CB49CF" w14:paraId="6850802F" w14:textId="77777777" w:rsidTr="003B017C">
        <w:trPr>
          <w:trHeight w:val="397"/>
        </w:trPr>
        <w:tc>
          <w:tcPr>
            <w:tcW w:w="6379" w:type="dxa"/>
          </w:tcPr>
          <w:p w14:paraId="6A1A1074" w14:textId="67D5DB12" w:rsidR="00F26E8C" w:rsidRPr="00CB49CF" w:rsidRDefault="00F26E8C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NAME</w:t>
            </w:r>
            <w:r w:rsidR="00F679A0">
              <w:rPr>
                <w:b/>
                <w:sz w:val="20"/>
                <w:szCs w:val="20"/>
              </w:rPr>
              <w:t xml:space="preserve"> AND EMAIL ADDRESS</w:t>
            </w:r>
            <w:r w:rsidRPr="00CB49CF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04F623E3" w14:textId="319F65E3" w:rsidR="00F679A0" w:rsidRPr="00CB49CF" w:rsidRDefault="00D96352" w:rsidP="00C6373E">
            <w:pPr>
              <w:rPr>
                <w:b/>
                <w:sz w:val="20"/>
                <w:szCs w:val="20"/>
              </w:rPr>
            </w:pPr>
            <w:r w:rsidRPr="00CB49CF">
              <w:rPr>
                <w:b/>
                <w:sz w:val="20"/>
                <w:szCs w:val="20"/>
              </w:rPr>
              <w:t>Quantity</w:t>
            </w:r>
            <w:r w:rsidR="00CA35F5">
              <w:rPr>
                <w:b/>
                <w:sz w:val="20"/>
                <w:szCs w:val="20"/>
              </w:rPr>
              <w:t xml:space="preserve"> </w:t>
            </w:r>
            <w:r w:rsidR="00F679A0">
              <w:rPr>
                <w:b/>
                <w:sz w:val="20"/>
                <w:szCs w:val="20"/>
              </w:rPr>
              <w:t>ordered</w:t>
            </w:r>
          </w:p>
        </w:tc>
        <w:tc>
          <w:tcPr>
            <w:tcW w:w="1134" w:type="dxa"/>
          </w:tcPr>
          <w:p w14:paraId="71CB6499" w14:textId="4A7A2FEF" w:rsidR="00F26E8C" w:rsidRPr="00CB49CF" w:rsidRDefault="00F679A0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Payment method</w:t>
            </w:r>
          </w:p>
        </w:tc>
        <w:tc>
          <w:tcPr>
            <w:tcW w:w="1134" w:type="dxa"/>
          </w:tcPr>
          <w:p w14:paraId="22DF3712" w14:textId="75C02845" w:rsidR="00F26E8C" w:rsidRPr="00CB49CF" w:rsidRDefault="00F679A0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 paid</w:t>
            </w:r>
          </w:p>
        </w:tc>
      </w:tr>
      <w:tr w:rsidR="00F26E8C" w:rsidRPr="00D520DE" w14:paraId="002FD8AF" w14:textId="77777777" w:rsidTr="003B017C">
        <w:trPr>
          <w:trHeight w:val="397"/>
        </w:trPr>
        <w:tc>
          <w:tcPr>
            <w:tcW w:w="6379" w:type="dxa"/>
          </w:tcPr>
          <w:p w14:paraId="73527253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CF8BF88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DD8951B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8DCF856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</w:tr>
      <w:tr w:rsidR="00F26E8C" w:rsidRPr="00D520DE" w14:paraId="1B619C0A" w14:textId="77777777" w:rsidTr="003B017C">
        <w:trPr>
          <w:trHeight w:val="397"/>
        </w:trPr>
        <w:tc>
          <w:tcPr>
            <w:tcW w:w="6379" w:type="dxa"/>
          </w:tcPr>
          <w:p w14:paraId="46985218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92361D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032E520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B8D00B9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</w:tr>
      <w:tr w:rsidR="00F26E8C" w:rsidRPr="00D520DE" w14:paraId="53663242" w14:textId="77777777" w:rsidTr="003B017C">
        <w:trPr>
          <w:trHeight w:val="397"/>
        </w:trPr>
        <w:tc>
          <w:tcPr>
            <w:tcW w:w="6379" w:type="dxa"/>
          </w:tcPr>
          <w:p w14:paraId="0AABF597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1F9600D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6E67D0E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35873FA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</w:tr>
      <w:tr w:rsidR="00F26E8C" w:rsidRPr="00D520DE" w14:paraId="6FECC03F" w14:textId="77777777" w:rsidTr="003B017C">
        <w:trPr>
          <w:trHeight w:val="397"/>
        </w:trPr>
        <w:tc>
          <w:tcPr>
            <w:tcW w:w="6379" w:type="dxa"/>
          </w:tcPr>
          <w:p w14:paraId="12A2F229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030BCC1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8C5F1E2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CDD46AB" w14:textId="77777777" w:rsidR="00F26E8C" w:rsidRPr="00D520DE" w:rsidRDefault="00F26E8C" w:rsidP="00C6373E">
            <w:pPr>
              <w:rPr>
                <w:sz w:val="16"/>
                <w:szCs w:val="16"/>
              </w:rPr>
            </w:pPr>
          </w:p>
        </w:tc>
      </w:tr>
      <w:tr w:rsidR="00D520DE" w:rsidRPr="00D520DE" w14:paraId="608DBBD2" w14:textId="77777777" w:rsidTr="00D520DE">
        <w:trPr>
          <w:trHeight w:val="397"/>
        </w:trPr>
        <w:tc>
          <w:tcPr>
            <w:tcW w:w="6379" w:type="dxa"/>
          </w:tcPr>
          <w:p w14:paraId="547FDB07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802832B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36EEA7B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1262CB3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7A7871DB" w14:textId="77777777" w:rsidTr="00D520DE">
        <w:trPr>
          <w:trHeight w:val="397"/>
        </w:trPr>
        <w:tc>
          <w:tcPr>
            <w:tcW w:w="6379" w:type="dxa"/>
          </w:tcPr>
          <w:p w14:paraId="386B5D9A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9F2AF8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E443B3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A1564B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167648BE" w14:textId="77777777" w:rsidTr="00D520DE">
        <w:trPr>
          <w:trHeight w:val="397"/>
        </w:trPr>
        <w:tc>
          <w:tcPr>
            <w:tcW w:w="6379" w:type="dxa"/>
          </w:tcPr>
          <w:p w14:paraId="79B4CD0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8296F5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8A022B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2606102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58A10DBC" w14:textId="77777777" w:rsidTr="00D520DE">
        <w:trPr>
          <w:trHeight w:val="397"/>
        </w:trPr>
        <w:tc>
          <w:tcPr>
            <w:tcW w:w="6379" w:type="dxa"/>
          </w:tcPr>
          <w:p w14:paraId="52D171A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801B1D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4114CD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6BDC0FA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0A859257" w14:textId="77777777" w:rsidTr="00CA35F5">
        <w:trPr>
          <w:trHeight w:val="397"/>
        </w:trPr>
        <w:tc>
          <w:tcPr>
            <w:tcW w:w="6379" w:type="dxa"/>
          </w:tcPr>
          <w:p w14:paraId="3769957F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898F423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EDADC1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D3A8ED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47D8D7AE" w14:textId="77777777" w:rsidTr="00CA35F5">
        <w:trPr>
          <w:trHeight w:val="397"/>
        </w:trPr>
        <w:tc>
          <w:tcPr>
            <w:tcW w:w="6379" w:type="dxa"/>
          </w:tcPr>
          <w:p w14:paraId="414BBFB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2078EFA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704D414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F48D324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5ED5BB57" w14:textId="77777777" w:rsidTr="00CA35F5">
        <w:trPr>
          <w:trHeight w:val="397"/>
        </w:trPr>
        <w:tc>
          <w:tcPr>
            <w:tcW w:w="6379" w:type="dxa"/>
          </w:tcPr>
          <w:p w14:paraId="64D7129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9F1FA2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6CAAA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69B871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1F439A0F" w14:textId="77777777" w:rsidTr="00CA35F5">
        <w:trPr>
          <w:trHeight w:val="397"/>
        </w:trPr>
        <w:tc>
          <w:tcPr>
            <w:tcW w:w="6379" w:type="dxa"/>
          </w:tcPr>
          <w:p w14:paraId="4880CED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08C374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3217A1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2C15E1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096ED96A" w14:textId="77777777" w:rsidTr="00CA35F5">
        <w:trPr>
          <w:trHeight w:val="397"/>
        </w:trPr>
        <w:tc>
          <w:tcPr>
            <w:tcW w:w="6379" w:type="dxa"/>
          </w:tcPr>
          <w:p w14:paraId="7F79F50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4BA2DF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582328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ED917B2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706DA56C" w14:textId="77777777" w:rsidTr="00CA35F5">
        <w:trPr>
          <w:trHeight w:val="397"/>
        </w:trPr>
        <w:tc>
          <w:tcPr>
            <w:tcW w:w="6379" w:type="dxa"/>
          </w:tcPr>
          <w:p w14:paraId="7C97718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8EA2BF7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AA5954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D5D540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772EA8A7" w14:textId="77777777" w:rsidTr="00D520DE">
        <w:trPr>
          <w:trHeight w:val="397"/>
        </w:trPr>
        <w:tc>
          <w:tcPr>
            <w:tcW w:w="6379" w:type="dxa"/>
          </w:tcPr>
          <w:p w14:paraId="66FE4C1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4BAB2BA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9675A4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CFED49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0CCF550F" w14:textId="77777777" w:rsidTr="00D520DE">
        <w:trPr>
          <w:trHeight w:val="397"/>
        </w:trPr>
        <w:tc>
          <w:tcPr>
            <w:tcW w:w="6379" w:type="dxa"/>
          </w:tcPr>
          <w:p w14:paraId="78BBF65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DE74E96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DBEB3A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7FDC083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743C23D7" w14:textId="77777777" w:rsidTr="00D520DE">
        <w:trPr>
          <w:trHeight w:val="397"/>
        </w:trPr>
        <w:tc>
          <w:tcPr>
            <w:tcW w:w="6379" w:type="dxa"/>
          </w:tcPr>
          <w:p w14:paraId="08FED06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28DE2D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8447A19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60CCDB3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20470D00" w14:textId="77777777" w:rsidTr="00D520DE">
        <w:trPr>
          <w:trHeight w:val="397"/>
        </w:trPr>
        <w:tc>
          <w:tcPr>
            <w:tcW w:w="6379" w:type="dxa"/>
          </w:tcPr>
          <w:p w14:paraId="4237EAD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6380334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DDFD35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BB3E04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486E3E92" w14:textId="77777777" w:rsidTr="00D520DE">
        <w:trPr>
          <w:trHeight w:val="397"/>
        </w:trPr>
        <w:tc>
          <w:tcPr>
            <w:tcW w:w="6379" w:type="dxa"/>
          </w:tcPr>
          <w:p w14:paraId="60CA820E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3EC30BF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716EB2D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548E461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2761C53E" w14:textId="77777777" w:rsidTr="00D520DE">
        <w:trPr>
          <w:trHeight w:val="397"/>
        </w:trPr>
        <w:tc>
          <w:tcPr>
            <w:tcW w:w="6379" w:type="dxa"/>
          </w:tcPr>
          <w:p w14:paraId="48633F01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274ECA5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AA74344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DCC72E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2BA290B7" w14:textId="77777777" w:rsidTr="00D520DE">
        <w:trPr>
          <w:trHeight w:val="397"/>
        </w:trPr>
        <w:tc>
          <w:tcPr>
            <w:tcW w:w="6379" w:type="dxa"/>
          </w:tcPr>
          <w:p w14:paraId="6CD89896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C62B41E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1A4C60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94DE04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4B3AE18D" w14:textId="77777777" w:rsidTr="00D520DE">
        <w:trPr>
          <w:trHeight w:val="397"/>
        </w:trPr>
        <w:tc>
          <w:tcPr>
            <w:tcW w:w="6379" w:type="dxa"/>
          </w:tcPr>
          <w:p w14:paraId="169677F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583FDE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3B06298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330FB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21368C" w:rsidRPr="00D520DE" w14:paraId="0DBDCDF1" w14:textId="77777777" w:rsidTr="00D520DE">
        <w:trPr>
          <w:trHeight w:val="397"/>
        </w:trPr>
        <w:tc>
          <w:tcPr>
            <w:tcW w:w="6379" w:type="dxa"/>
          </w:tcPr>
          <w:p w14:paraId="103DF0E7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34F8FC9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E4BCF8A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D65997B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</w:tr>
      <w:tr w:rsidR="00D520DE" w:rsidRPr="00D520DE" w14:paraId="2B7A0943" w14:textId="77777777" w:rsidTr="00D520DE">
        <w:trPr>
          <w:trHeight w:val="397"/>
        </w:trPr>
        <w:tc>
          <w:tcPr>
            <w:tcW w:w="6379" w:type="dxa"/>
          </w:tcPr>
          <w:p w14:paraId="2CEBCC4B" w14:textId="2C3C5849" w:rsidR="00D520DE" w:rsidRPr="00223777" w:rsidRDefault="00CA35F5" w:rsidP="00CA35F5">
            <w:pPr>
              <w:rPr>
                <w:b/>
                <w:sz w:val="16"/>
                <w:szCs w:val="16"/>
              </w:rPr>
            </w:pPr>
            <w:r w:rsidRPr="00223777">
              <w:rPr>
                <w:b/>
                <w:sz w:val="16"/>
                <w:szCs w:val="16"/>
              </w:rPr>
              <w:t>Total collected</w:t>
            </w:r>
          </w:p>
        </w:tc>
        <w:tc>
          <w:tcPr>
            <w:tcW w:w="1134" w:type="dxa"/>
          </w:tcPr>
          <w:p w14:paraId="6D092C90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3FF8FEB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E40EABC" w14:textId="77777777" w:rsidR="00D520DE" w:rsidRPr="00D520DE" w:rsidRDefault="00D520DE" w:rsidP="00CA35F5">
            <w:pPr>
              <w:rPr>
                <w:sz w:val="16"/>
                <w:szCs w:val="16"/>
              </w:rPr>
            </w:pPr>
          </w:p>
        </w:tc>
      </w:tr>
      <w:tr w:rsidR="0021368C" w:rsidRPr="00D520DE" w14:paraId="35BD0E5E" w14:textId="77777777" w:rsidTr="00692BD1">
        <w:trPr>
          <w:trHeight w:val="397"/>
        </w:trPr>
        <w:tc>
          <w:tcPr>
            <w:tcW w:w="6379" w:type="dxa"/>
          </w:tcPr>
          <w:p w14:paraId="5EC1FC7C" w14:textId="30A10785" w:rsidR="0021368C" w:rsidRPr="00223777" w:rsidRDefault="0021368C" w:rsidP="00CA35F5">
            <w:pPr>
              <w:rPr>
                <w:b/>
                <w:sz w:val="16"/>
                <w:szCs w:val="16"/>
              </w:rPr>
            </w:pPr>
            <w:r w:rsidRPr="00223777">
              <w:rPr>
                <w:b/>
                <w:sz w:val="16"/>
                <w:szCs w:val="16"/>
              </w:rPr>
              <w:t>Total to send to Planning With Kids ($</w:t>
            </w:r>
            <w:r w:rsidR="00223777">
              <w:rPr>
                <w:b/>
                <w:sz w:val="16"/>
                <w:szCs w:val="16"/>
              </w:rPr>
              <w:t>15 x</w:t>
            </w:r>
            <w:r w:rsidRPr="00223777">
              <w:rPr>
                <w:b/>
                <w:sz w:val="16"/>
                <w:szCs w:val="16"/>
              </w:rPr>
              <w:t xml:space="preserve"> total orders)</w:t>
            </w:r>
          </w:p>
        </w:tc>
        <w:tc>
          <w:tcPr>
            <w:tcW w:w="3402" w:type="dxa"/>
            <w:gridSpan w:val="3"/>
          </w:tcPr>
          <w:p w14:paraId="46188542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</w:tr>
      <w:tr w:rsidR="0021368C" w:rsidRPr="00D520DE" w14:paraId="1DCEDDE0" w14:textId="77777777" w:rsidTr="002C3127">
        <w:trPr>
          <w:trHeight w:val="397"/>
        </w:trPr>
        <w:tc>
          <w:tcPr>
            <w:tcW w:w="6379" w:type="dxa"/>
          </w:tcPr>
          <w:p w14:paraId="64EC970D" w14:textId="1DF72F30" w:rsidR="0021368C" w:rsidRPr="00223777" w:rsidRDefault="0021368C" w:rsidP="00CA35F5">
            <w:pPr>
              <w:rPr>
                <w:b/>
                <w:sz w:val="16"/>
                <w:szCs w:val="16"/>
              </w:rPr>
            </w:pPr>
            <w:r w:rsidRPr="00223777">
              <w:rPr>
                <w:b/>
                <w:sz w:val="16"/>
                <w:szCs w:val="16"/>
              </w:rPr>
              <w:t xml:space="preserve">Total fundraised </w:t>
            </w:r>
            <w:r w:rsidRPr="00223777">
              <w:rPr>
                <w:b/>
                <w:sz w:val="16"/>
                <w:szCs w:val="16"/>
              </w:rPr>
              <w:t>($</w:t>
            </w:r>
            <w:r w:rsidR="00223777">
              <w:rPr>
                <w:b/>
                <w:sz w:val="16"/>
                <w:szCs w:val="16"/>
              </w:rPr>
              <w:t>15 x</w:t>
            </w:r>
            <w:bookmarkStart w:id="0" w:name="_GoBack"/>
            <w:bookmarkEnd w:id="0"/>
            <w:r w:rsidRPr="00223777">
              <w:rPr>
                <w:b/>
                <w:sz w:val="16"/>
                <w:szCs w:val="16"/>
              </w:rPr>
              <w:t xml:space="preserve"> total orders)</w:t>
            </w:r>
          </w:p>
        </w:tc>
        <w:tc>
          <w:tcPr>
            <w:tcW w:w="3402" w:type="dxa"/>
            <w:gridSpan w:val="3"/>
          </w:tcPr>
          <w:p w14:paraId="21ED0B15" w14:textId="77777777" w:rsidR="0021368C" w:rsidRPr="00D520DE" w:rsidRDefault="0021368C" w:rsidP="00CA35F5">
            <w:pPr>
              <w:rPr>
                <w:sz w:val="16"/>
                <w:szCs w:val="16"/>
              </w:rPr>
            </w:pPr>
          </w:p>
        </w:tc>
      </w:tr>
    </w:tbl>
    <w:p w14:paraId="315D4AFA" w14:textId="59C1EAAC" w:rsidR="00856D2F" w:rsidRDefault="00F679A0" w:rsidP="00047993">
      <w:pPr>
        <w:rPr>
          <w:sz w:val="20"/>
          <w:szCs w:val="20"/>
        </w:rPr>
      </w:pPr>
      <w:r>
        <w:rPr>
          <w:sz w:val="20"/>
          <w:szCs w:val="20"/>
        </w:rPr>
        <w:t xml:space="preserve">Once you have collated all the orders. Download the </w:t>
      </w:r>
      <w:r w:rsidRPr="00F679A0">
        <w:rPr>
          <w:sz w:val="20"/>
          <w:szCs w:val="20"/>
        </w:rPr>
        <w:t>PWK Calendar order/invoice</w:t>
      </w:r>
      <w:r>
        <w:rPr>
          <w:sz w:val="20"/>
          <w:szCs w:val="20"/>
        </w:rPr>
        <w:t xml:space="preserve"> here, complete it and email it to </w:t>
      </w:r>
      <w:hyperlink r:id="rId8" w:history="1">
        <w:r w:rsidRPr="00134B5E">
          <w:rPr>
            <w:rStyle w:val="Hyperlink"/>
            <w:sz w:val="20"/>
            <w:szCs w:val="20"/>
          </w:rPr>
          <w:t>Nicole@planningwithkids.com</w:t>
        </w:r>
      </w:hyperlink>
      <w:r>
        <w:rPr>
          <w:sz w:val="20"/>
          <w:szCs w:val="20"/>
        </w:rPr>
        <w:t xml:space="preserve">. </w:t>
      </w:r>
      <w:r w:rsidR="0021368C">
        <w:rPr>
          <w:sz w:val="20"/>
          <w:szCs w:val="20"/>
        </w:rPr>
        <w:t xml:space="preserve"> </w:t>
      </w:r>
      <w:r>
        <w:rPr>
          <w:sz w:val="20"/>
          <w:szCs w:val="20"/>
        </w:rPr>
        <w:t>All orders must be received</w:t>
      </w:r>
      <w:r w:rsidR="00856D2F">
        <w:rPr>
          <w:sz w:val="20"/>
          <w:szCs w:val="20"/>
        </w:rPr>
        <w:t xml:space="preserve"> b</w:t>
      </w:r>
      <w:r w:rsidR="00047993" w:rsidRPr="00047993">
        <w:rPr>
          <w:sz w:val="20"/>
          <w:szCs w:val="20"/>
        </w:rPr>
        <w:t>y</w:t>
      </w:r>
      <w:r w:rsidR="00CB49C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later than 5pm </w:t>
      </w:r>
      <w:r>
        <w:rPr>
          <w:b/>
          <w:sz w:val="20"/>
          <w:szCs w:val="20"/>
        </w:rPr>
        <w:t>Monday</w:t>
      </w:r>
      <w:r w:rsidR="00856D2F" w:rsidRPr="00CB49C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8</w:t>
      </w:r>
      <w:r w:rsidR="00856D2F" w:rsidRPr="00CB49CF">
        <w:rPr>
          <w:b/>
          <w:sz w:val="20"/>
          <w:szCs w:val="20"/>
          <w:vertAlign w:val="superscript"/>
        </w:rPr>
        <w:t>th</w:t>
      </w:r>
      <w:r w:rsidR="00856D2F" w:rsidRPr="00CB49CF">
        <w:rPr>
          <w:b/>
          <w:sz w:val="20"/>
          <w:szCs w:val="20"/>
        </w:rPr>
        <w:t xml:space="preserve"> December 2014.</w:t>
      </w:r>
      <w:r w:rsidR="003A5C52">
        <w:rPr>
          <w:b/>
          <w:sz w:val="20"/>
          <w:szCs w:val="20"/>
        </w:rPr>
        <w:t xml:space="preserve"> </w:t>
      </w:r>
    </w:p>
    <w:sectPr w:rsidR="00856D2F" w:rsidSect="003B017C">
      <w:headerReference w:type="default" r:id="rId9"/>
      <w:footerReference w:type="even" r:id="rId10"/>
      <w:footerReference w:type="default" r:id="rId11"/>
      <w:pgSz w:w="11901" w:h="16817"/>
      <w:pgMar w:top="2268" w:right="1134" w:bottom="1077" w:left="1134" w:header="851" w:footer="709" w:gutter="0"/>
      <w:cols w:space="708"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64F8F" w14:textId="77777777" w:rsidR="00CA35F5" w:rsidRDefault="00CA35F5">
      <w:pPr>
        <w:spacing w:before="0" w:line="240" w:lineRule="auto"/>
      </w:pPr>
      <w:r>
        <w:separator/>
      </w:r>
    </w:p>
  </w:endnote>
  <w:endnote w:type="continuationSeparator" w:id="0">
    <w:p w14:paraId="52389F5F" w14:textId="77777777" w:rsidR="00CA35F5" w:rsidRDefault="00CA35F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C MODERN  CURSIVE-Regular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4B562" w14:textId="77777777" w:rsidR="00CA35F5" w:rsidRDefault="00CA35F5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F44F9" w14:textId="77777777" w:rsidR="00CA35F5" w:rsidRDefault="00CA35F5" w:rsidP="00783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63A94" w14:textId="77777777" w:rsidR="00CA35F5" w:rsidRDefault="00CA35F5" w:rsidP="00783DC9">
    <w:pPr>
      <w:pStyle w:val="Footer"/>
      <w:ind w:right="360"/>
      <w:jc w:val="right"/>
    </w:pPr>
    <w:r w:rsidRPr="00783DC9">
      <w:rPr>
        <w:noProof/>
      </w:rPr>
      <w:drawing>
        <wp:anchor distT="0" distB="0" distL="114300" distR="114300" simplePos="0" relativeHeight="251661312" behindDoc="1" locked="0" layoutInCell="1" allowOverlap="1" wp14:anchorId="0EF1D84B" wp14:editId="6F036652">
          <wp:simplePos x="0" y="0"/>
          <wp:positionH relativeFrom="page">
            <wp:posOffset>0</wp:posOffset>
          </wp:positionH>
          <wp:positionV relativeFrom="page">
            <wp:posOffset>9863667</wp:posOffset>
          </wp:positionV>
          <wp:extent cx="7560310" cy="194733"/>
          <wp:effectExtent l="25400" t="0" r="8890" b="0"/>
          <wp:wrapNone/>
          <wp:docPr id="8" name="Picture 8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F30BC" w14:textId="77777777" w:rsidR="00CA35F5" w:rsidRDefault="00CA35F5">
      <w:pPr>
        <w:spacing w:before="0" w:line="240" w:lineRule="auto"/>
      </w:pPr>
      <w:r>
        <w:separator/>
      </w:r>
    </w:p>
  </w:footnote>
  <w:footnote w:type="continuationSeparator" w:id="0">
    <w:p w14:paraId="036FCE67" w14:textId="77777777" w:rsidR="00CA35F5" w:rsidRDefault="00CA35F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5C61" w14:textId="77777777" w:rsidR="00CA35F5" w:rsidRPr="00783DC9" w:rsidRDefault="00CA35F5" w:rsidP="00783DC9">
    <w:pPr>
      <w:pStyle w:val="Header"/>
    </w:pPr>
    <w:r w:rsidRPr="00783DC9">
      <w:rPr>
        <w:noProof/>
      </w:rPr>
      <w:drawing>
        <wp:anchor distT="0" distB="0" distL="114300" distR="114300" simplePos="0" relativeHeight="251659264" behindDoc="1" locked="0" layoutInCell="1" allowOverlap="1" wp14:anchorId="2E93C773" wp14:editId="76575201">
          <wp:simplePos x="0" y="0"/>
          <wp:positionH relativeFrom="page">
            <wp:posOffset>0</wp:posOffset>
          </wp:positionH>
          <wp:positionV relativeFrom="page">
            <wp:posOffset>68580</wp:posOffset>
          </wp:positionV>
          <wp:extent cx="7560945" cy="1257300"/>
          <wp:effectExtent l="25400" t="0" r="8255" b="0"/>
          <wp:wrapNone/>
          <wp:docPr id="10" name="Picture 10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75"/>
    <w:multiLevelType w:val="multilevel"/>
    <w:tmpl w:val="A2E0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D"/>
    <w:rsid w:val="00047993"/>
    <w:rsid w:val="00161AE7"/>
    <w:rsid w:val="0021368C"/>
    <w:rsid w:val="00223777"/>
    <w:rsid w:val="002654C5"/>
    <w:rsid w:val="00344AFD"/>
    <w:rsid w:val="003A5C52"/>
    <w:rsid w:val="003B017C"/>
    <w:rsid w:val="003F682C"/>
    <w:rsid w:val="00574274"/>
    <w:rsid w:val="005C48C5"/>
    <w:rsid w:val="00783DC9"/>
    <w:rsid w:val="008128B2"/>
    <w:rsid w:val="00856D2F"/>
    <w:rsid w:val="00952B99"/>
    <w:rsid w:val="009D046D"/>
    <w:rsid w:val="00A712AD"/>
    <w:rsid w:val="00C6373E"/>
    <w:rsid w:val="00CA35F5"/>
    <w:rsid w:val="00CB49CF"/>
    <w:rsid w:val="00CE3D16"/>
    <w:rsid w:val="00D520DE"/>
    <w:rsid w:val="00D96352"/>
    <w:rsid w:val="00DD0020"/>
    <w:rsid w:val="00E443AC"/>
    <w:rsid w:val="00F26E8C"/>
    <w:rsid w:val="00F679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97F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icole@planningwithkids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6</TotalTime>
  <Pages>1</Pages>
  <Words>88</Words>
  <Characters>508</Characters>
  <Application>Microsoft Macintosh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5</cp:revision>
  <cp:lastPrinted>2014-11-07T00:14:00Z</cp:lastPrinted>
  <dcterms:created xsi:type="dcterms:W3CDTF">2014-11-07T03:58:00Z</dcterms:created>
  <dcterms:modified xsi:type="dcterms:W3CDTF">2014-11-07T04:03:00Z</dcterms:modified>
</cp:coreProperties>
</file>